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52890" w14:textId="77777777" w:rsidR="00A912EC" w:rsidRPr="000233F9" w:rsidRDefault="00DA1122" w:rsidP="00516AD4">
      <w:pPr>
        <w:jc w:val="center"/>
        <w:outlineLvl w:val="0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Noah, Baptism and Salvat</w:t>
      </w:r>
      <w:r w:rsidR="00753D8D" w:rsidRPr="000233F9">
        <w:rPr>
          <w:b/>
          <w:sz w:val="28"/>
          <w:szCs w:val="28"/>
        </w:rPr>
        <w:t>i</w:t>
      </w:r>
      <w:r w:rsidRPr="000233F9">
        <w:rPr>
          <w:b/>
          <w:sz w:val="28"/>
          <w:szCs w:val="28"/>
        </w:rPr>
        <w:t>on</w:t>
      </w:r>
    </w:p>
    <w:p w14:paraId="1B61DC14" w14:textId="77777777" w:rsidR="005869A3" w:rsidRPr="000233F9" w:rsidRDefault="00121952" w:rsidP="00516AD4">
      <w:pPr>
        <w:jc w:val="center"/>
        <w:outlineLvl w:val="0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1 Peter</w:t>
      </w:r>
      <w:r w:rsidR="00507359" w:rsidRPr="000233F9">
        <w:rPr>
          <w:b/>
          <w:sz w:val="28"/>
          <w:szCs w:val="28"/>
        </w:rPr>
        <w:t xml:space="preserve"> </w:t>
      </w:r>
      <w:r w:rsidR="00DA1122" w:rsidRPr="000233F9">
        <w:rPr>
          <w:b/>
          <w:sz w:val="28"/>
          <w:szCs w:val="28"/>
        </w:rPr>
        <w:t>3:2</w:t>
      </w:r>
      <w:r w:rsidR="00F37D2E" w:rsidRPr="000233F9">
        <w:rPr>
          <w:b/>
          <w:sz w:val="28"/>
          <w:szCs w:val="28"/>
        </w:rPr>
        <w:t>0</w:t>
      </w:r>
      <w:r w:rsidR="00DA1122" w:rsidRPr="000233F9">
        <w:rPr>
          <w:b/>
          <w:sz w:val="28"/>
          <w:szCs w:val="28"/>
        </w:rPr>
        <w:t>-22</w:t>
      </w:r>
    </w:p>
    <w:p w14:paraId="09701549" w14:textId="77777777" w:rsidR="000233F9" w:rsidRPr="000233F9" w:rsidRDefault="000233F9" w:rsidP="00516AD4">
      <w:pPr>
        <w:jc w:val="center"/>
        <w:outlineLvl w:val="0"/>
        <w:rPr>
          <w:b/>
          <w:sz w:val="28"/>
          <w:szCs w:val="28"/>
        </w:rPr>
      </w:pPr>
    </w:p>
    <w:p w14:paraId="35C32B71" w14:textId="77777777" w:rsidR="001D4471" w:rsidRPr="000233F9" w:rsidRDefault="00DE5DE8" w:rsidP="001D4471">
      <w:pPr>
        <w:numPr>
          <w:ilvl w:val="0"/>
          <w:numId w:val="30"/>
        </w:numPr>
        <w:spacing w:line="360" w:lineRule="auto"/>
        <w:ind w:left="720"/>
        <w:outlineLvl w:val="0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Jesus Provides Salvation</w:t>
      </w:r>
    </w:p>
    <w:p w14:paraId="5FA470C9" w14:textId="77777777" w:rsidR="001D4471" w:rsidRPr="000233F9" w:rsidRDefault="001D4471" w:rsidP="001D4471">
      <w:pPr>
        <w:spacing w:line="360" w:lineRule="auto"/>
        <w:ind w:left="720"/>
        <w:outlineLvl w:val="0"/>
        <w:rPr>
          <w:sz w:val="28"/>
          <w:szCs w:val="28"/>
        </w:rPr>
      </w:pPr>
    </w:p>
    <w:p w14:paraId="4287B286" w14:textId="4806E19C" w:rsidR="00DE5DE8" w:rsidRPr="000233F9" w:rsidRDefault="001D4471" w:rsidP="00DE5DE8">
      <w:pPr>
        <w:spacing w:line="360" w:lineRule="auto"/>
        <w:ind w:left="720"/>
        <w:outlineLvl w:val="0"/>
        <w:rPr>
          <w:sz w:val="28"/>
          <w:szCs w:val="28"/>
        </w:rPr>
      </w:pPr>
      <w:r w:rsidRPr="000233F9">
        <w:rPr>
          <w:sz w:val="28"/>
          <w:szCs w:val="28"/>
        </w:rPr>
        <w:t xml:space="preserve">2 Peter 2:5 </w:t>
      </w:r>
      <w:r w:rsidR="000233F9" w:rsidRPr="000233F9">
        <w:rPr>
          <w:sz w:val="28"/>
          <w:szCs w:val="28"/>
        </w:rPr>
        <w:t xml:space="preserve"> </w:t>
      </w:r>
    </w:p>
    <w:p w14:paraId="2100D19C" w14:textId="5AAAF444" w:rsidR="00DE5DE8" w:rsidRPr="000233F9" w:rsidRDefault="00DE5DE8" w:rsidP="000233F9">
      <w:pPr>
        <w:spacing w:line="276" w:lineRule="auto"/>
        <w:ind w:left="720"/>
        <w:outlineLvl w:val="0"/>
        <w:rPr>
          <w:sz w:val="28"/>
          <w:szCs w:val="28"/>
        </w:rPr>
      </w:pPr>
      <w:r w:rsidRPr="000233F9">
        <w:rPr>
          <w:sz w:val="28"/>
          <w:szCs w:val="28"/>
        </w:rPr>
        <w:t>and did not spare the ancient world, but preserved Noah, a preacher of righteousness, with seven others, when He brought a flood upon the world of the ungodly;</w:t>
      </w:r>
      <w:r w:rsidR="000233F9" w:rsidRPr="000233F9">
        <w:rPr>
          <w:sz w:val="28"/>
          <w:szCs w:val="28"/>
        </w:rPr>
        <w:t xml:space="preserve"> </w:t>
      </w:r>
    </w:p>
    <w:p w14:paraId="3775FEC0" w14:textId="77777777" w:rsidR="00DE5DE8" w:rsidRPr="000233F9" w:rsidRDefault="00DE5DE8" w:rsidP="001D4471">
      <w:pPr>
        <w:spacing w:line="360" w:lineRule="auto"/>
        <w:ind w:left="720"/>
        <w:outlineLvl w:val="0"/>
        <w:rPr>
          <w:sz w:val="28"/>
          <w:szCs w:val="28"/>
        </w:rPr>
      </w:pPr>
    </w:p>
    <w:p w14:paraId="44BAE49D" w14:textId="77777777" w:rsidR="00DE5DE8" w:rsidRPr="000233F9" w:rsidRDefault="00DE5DE8" w:rsidP="00DE5DE8">
      <w:pPr>
        <w:spacing w:line="360" w:lineRule="auto"/>
        <w:ind w:left="720"/>
        <w:outlineLvl w:val="0"/>
        <w:rPr>
          <w:sz w:val="28"/>
          <w:szCs w:val="28"/>
        </w:rPr>
      </w:pPr>
      <w:r w:rsidRPr="000233F9">
        <w:rPr>
          <w:sz w:val="28"/>
          <w:szCs w:val="28"/>
        </w:rPr>
        <w:t>Genesis 6:5</w:t>
      </w:r>
    </w:p>
    <w:p w14:paraId="5CB6F17B" w14:textId="52A161EA" w:rsidR="006066BE" w:rsidRPr="000233F9" w:rsidRDefault="00DE5DE8" w:rsidP="000233F9">
      <w:pPr>
        <w:spacing w:line="360" w:lineRule="auto"/>
        <w:ind w:left="720"/>
        <w:outlineLvl w:val="0"/>
        <w:rPr>
          <w:sz w:val="28"/>
          <w:szCs w:val="28"/>
        </w:rPr>
      </w:pPr>
      <w:r w:rsidRPr="000233F9">
        <w:rPr>
          <w:sz w:val="28"/>
          <w:szCs w:val="28"/>
        </w:rPr>
        <w:t>Then the LORD saw that the wickedness of man was great on the earth, and that every intent of the thoughts of his heart was only evil continually.</w:t>
      </w:r>
      <w:r w:rsidR="000233F9" w:rsidRPr="000233F9">
        <w:rPr>
          <w:sz w:val="28"/>
          <w:szCs w:val="28"/>
        </w:rPr>
        <w:t xml:space="preserve"> </w:t>
      </w:r>
    </w:p>
    <w:p w14:paraId="7DB1B558" w14:textId="77777777" w:rsidR="000233F9" w:rsidRPr="000233F9" w:rsidRDefault="000233F9" w:rsidP="000233F9">
      <w:pPr>
        <w:spacing w:line="360" w:lineRule="auto"/>
        <w:ind w:left="720"/>
        <w:outlineLvl w:val="0"/>
        <w:rPr>
          <w:sz w:val="28"/>
          <w:szCs w:val="28"/>
        </w:rPr>
      </w:pPr>
    </w:p>
    <w:p w14:paraId="19451A6B" w14:textId="77777777" w:rsidR="000233F9" w:rsidRPr="000233F9" w:rsidRDefault="006066BE" w:rsidP="006066BE">
      <w:pPr>
        <w:numPr>
          <w:ilvl w:val="0"/>
          <w:numId w:val="31"/>
        </w:numPr>
        <w:spacing w:line="360" w:lineRule="auto"/>
        <w:outlineLvl w:val="0"/>
        <w:rPr>
          <w:sz w:val="28"/>
          <w:szCs w:val="28"/>
        </w:rPr>
      </w:pPr>
      <w:r w:rsidRPr="000233F9">
        <w:rPr>
          <w:b/>
          <w:sz w:val="28"/>
          <w:szCs w:val="28"/>
        </w:rPr>
        <w:t>By Christ</w:t>
      </w:r>
    </w:p>
    <w:p w14:paraId="715AE182" w14:textId="3F0F07D0" w:rsidR="006066BE" w:rsidRPr="000233F9" w:rsidRDefault="006066BE" w:rsidP="000233F9">
      <w:pPr>
        <w:spacing w:line="360" w:lineRule="auto"/>
        <w:ind w:left="540" w:firstLine="720"/>
        <w:outlineLvl w:val="0"/>
        <w:rPr>
          <w:sz w:val="28"/>
          <w:szCs w:val="28"/>
        </w:rPr>
      </w:pPr>
      <w:r w:rsidRPr="000233F9">
        <w:rPr>
          <w:b/>
          <w:sz w:val="28"/>
          <w:szCs w:val="28"/>
        </w:rPr>
        <w:t>John 3:16</w:t>
      </w:r>
      <w:r w:rsidRPr="000233F9">
        <w:rPr>
          <w:sz w:val="28"/>
          <w:szCs w:val="28"/>
        </w:rPr>
        <w:t xml:space="preserve"> </w:t>
      </w:r>
      <w:r w:rsidR="000233F9" w:rsidRPr="000233F9">
        <w:rPr>
          <w:sz w:val="28"/>
          <w:szCs w:val="28"/>
        </w:rPr>
        <w:t xml:space="preserve"> </w:t>
      </w:r>
    </w:p>
    <w:p w14:paraId="468A32A9" w14:textId="77777777" w:rsidR="006066BE" w:rsidRPr="000233F9" w:rsidRDefault="006066BE" w:rsidP="006066BE">
      <w:pPr>
        <w:autoSpaceDE w:val="0"/>
        <w:autoSpaceDN w:val="0"/>
        <w:adjustRightInd w:val="0"/>
        <w:spacing w:line="360" w:lineRule="auto"/>
        <w:ind w:left="1260"/>
        <w:rPr>
          <w:sz w:val="28"/>
          <w:szCs w:val="28"/>
        </w:rPr>
      </w:pPr>
      <w:r w:rsidRPr="000233F9">
        <w:rPr>
          <w:sz w:val="28"/>
          <w:szCs w:val="28"/>
        </w:rPr>
        <w:t>For God so loved the world, that He gave His only begotten Son, that whoever believes in Him shall not perish, but have eternal life.</w:t>
      </w:r>
    </w:p>
    <w:p w14:paraId="3EC64FBE" w14:textId="77777777" w:rsidR="006066BE" w:rsidRPr="000233F9" w:rsidRDefault="006066BE" w:rsidP="006066BE">
      <w:pPr>
        <w:autoSpaceDE w:val="0"/>
        <w:autoSpaceDN w:val="0"/>
        <w:adjustRightInd w:val="0"/>
        <w:spacing w:line="360" w:lineRule="auto"/>
        <w:ind w:left="1260"/>
        <w:rPr>
          <w:sz w:val="28"/>
          <w:szCs w:val="28"/>
        </w:rPr>
      </w:pPr>
    </w:p>
    <w:p w14:paraId="58EDF766" w14:textId="77777777" w:rsidR="006066BE" w:rsidRPr="000233F9" w:rsidRDefault="006066BE" w:rsidP="006066BE">
      <w:pPr>
        <w:numPr>
          <w:ilvl w:val="0"/>
          <w:numId w:val="31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0233F9">
        <w:rPr>
          <w:b/>
          <w:sz w:val="28"/>
          <w:szCs w:val="28"/>
        </w:rPr>
        <w:t>By Paul – Romans 3-8</w:t>
      </w:r>
      <w:r w:rsidRPr="000233F9">
        <w:rPr>
          <w:sz w:val="28"/>
          <w:szCs w:val="28"/>
        </w:rPr>
        <w:t xml:space="preserve"> – faith</w:t>
      </w:r>
    </w:p>
    <w:p w14:paraId="3C38F9EB" w14:textId="7586361B" w:rsidR="006066BE" w:rsidRPr="000233F9" w:rsidRDefault="000233F9" w:rsidP="006066BE">
      <w:pPr>
        <w:autoSpaceDE w:val="0"/>
        <w:autoSpaceDN w:val="0"/>
        <w:adjustRightInd w:val="0"/>
        <w:spacing w:line="360" w:lineRule="auto"/>
        <w:ind w:left="2340"/>
        <w:rPr>
          <w:sz w:val="28"/>
          <w:szCs w:val="28"/>
        </w:rPr>
      </w:pPr>
      <w:r w:rsidRPr="000233F9">
        <w:rPr>
          <w:b/>
          <w:sz w:val="28"/>
          <w:szCs w:val="28"/>
        </w:rPr>
        <w:t xml:space="preserve">     </w:t>
      </w:r>
      <w:r w:rsidR="006066BE" w:rsidRPr="000233F9">
        <w:rPr>
          <w:b/>
          <w:sz w:val="28"/>
          <w:szCs w:val="28"/>
        </w:rPr>
        <w:t>Ephesians 1, 2</w:t>
      </w:r>
      <w:r w:rsidR="006066BE" w:rsidRPr="000233F9">
        <w:rPr>
          <w:sz w:val="28"/>
          <w:szCs w:val="28"/>
        </w:rPr>
        <w:t xml:space="preserve"> – faith</w:t>
      </w:r>
    </w:p>
    <w:p w14:paraId="70D87B7E" w14:textId="5C547F73" w:rsidR="006066BE" w:rsidRPr="000233F9" w:rsidRDefault="000233F9" w:rsidP="006066BE">
      <w:pPr>
        <w:autoSpaceDE w:val="0"/>
        <w:autoSpaceDN w:val="0"/>
        <w:adjustRightInd w:val="0"/>
        <w:spacing w:line="360" w:lineRule="auto"/>
        <w:ind w:left="2340"/>
        <w:rPr>
          <w:sz w:val="28"/>
          <w:szCs w:val="28"/>
        </w:rPr>
      </w:pPr>
      <w:r w:rsidRPr="000233F9">
        <w:rPr>
          <w:b/>
          <w:sz w:val="28"/>
          <w:szCs w:val="28"/>
        </w:rPr>
        <w:t xml:space="preserve">     </w:t>
      </w:r>
      <w:r w:rsidR="006066BE" w:rsidRPr="000233F9">
        <w:rPr>
          <w:b/>
          <w:sz w:val="28"/>
          <w:szCs w:val="28"/>
        </w:rPr>
        <w:t>Colossians 1</w:t>
      </w:r>
      <w:r w:rsidR="006066BE" w:rsidRPr="000233F9">
        <w:rPr>
          <w:sz w:val="28"/>
          <w:szCs w:val="28"/>
        </w:rPr>
        <w:t xml:space="preserve"> – Christ alone</w:t>
      </w:r>
    </w:p>
    <w:p w14:paraId="3C0689C8" w14:textId="77777777" w:rsidR="006066BE" w:rsidRPr="000233F9" w:rsidRDefault="006066BE" w:rsidP="006066BE">
      <w:pPr>
        <w:autoSpaceDE w:val="0"/>
        <w:autoSpaceDN w:val="0"/>
        <w:adjustRightInd w:val="0"/>
        <w:spacing w:line="360" w:lineRule="auto"/>
        <w:ind w:left="2340"/>
        <w:rPr>
          <w:sz w:val="28"/>
          <w:szCs w:val="28"/>
        </w:rPr>
      </w:pPr>
    </w:p>
    <w:p w14:paraId="61E0A4FB" w14:textId="77777777" w:rsidR="006066BE" w:rsidRPr="000233F9" w:rsidRDefault="006066BE" w:rsidP="006066BE">
      <w:pPr>
        <w:numPr>
          <w:ilvl w:val="0"/>
          <w:numId w:val="31"/>
        </w:num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Writer of Hebrews</w:t>
      </w:r>
    </w:p>
    <w:p w14:paraId="02261D89" w14:textId="77777777" w:rsidR="006066BE" w:rsidRPr="000233F9" w:rsidRDefault="006066BE" w:rsidP="006066BE">
      <w:pPr>
        <w:numPr>
          <w:ilvl w:val="0"/>
          <w:numId w:val="31"/>
        </w:num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By Peter – Sermons in Acts</w:t>
      </w:r>
    </w:p>
    <w:p w14:paraId="0B47B6E9" w14:textId="77777777" w:rsidR="006066BE" w:rsidRPr="000233F9" w:rsidRDefault="006066BE" w:rsidP="006066BE">
      <w:pPr>
        <w:autoSpaceDE w:val="0"/>
        <w:autoSpaceDN w:val="0"/>
        <w:adjustRightInd w:val="0"/>
        <w:spacing w:line="360" w:lineRule="auto"/>
        <w:ind w:left="2430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1 Peter 1:2-5</w:t>
      </w:r>
    </w:p>
    <w:p w14:paraId="707907B3" w14:textId="0EC64601" w:rsidR="006066BE" w:rsidRPr="000233F9" w:rsidRDefault="000233F9" w:rsidP="006066BE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t xml:space="preserve"> </w:t>
      </w:r>
    </w:p>
    <w:p w14:paraId="6E294580" w14:textId="77777777" w:rsidR="006066BE" w:rsidRPr="000233F9" w:rsidRDefault="006066BE" w:rsidP="006066BE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0B4F2174" w14:textId="77777777" w:rsidR="000233F9" w:rsidRPr="000233F9" w:rsidRDefault="006066BE" w:rsidP="000233F9">
      <w:pPr>
        <w:pStyle w:val="NormalWeb"/>
        <w:spacing w:before="0" w:beforeAutospacing="0" w:after="0" w:afterAutospacing="0"/>
        <w:ind w:left="270"/>
        <w:rPr>
          <w:sz w:val="28"/>
          <w:szCs w:val="28"/>
        </w:rPr>
      </w:pPr>
      <w:r w:rsidRPr="000233F9">
        <w:rPr>
          <w:sz w:val="28"/>
          <w:szCs w:val="28"/>
        </w:rPr>
        <w:lastRenderedPageBreak/>
        <w:t>Romans 6:3-8</w:t>
      </w:r>
      <w:r w:rsidR="00F4453A" w:rsidRPr="000233F9">
        <w:rPr>
          <w:sz w:val="28"/>
          <w:szCs w:val="28"/>
        </w:rPr>
        <w:t xml:space="preserve">  </w:t>
      </w:r>
    </w:p>
    <w:p w14:paraId="2D24783A" w14:textId="4D704F4C" w:rsidR="00F4453A" w:rsidRPr="000233F9" w:rsidRDefault="00F4453A" w:rsidP="000233F9">
      <w:pPr>
        <w:pStyle w:val="NormalWeb"/>
        <w:spacing w:before="0" w:beforeAutospacing="0" w:after="0" w:afterAutospacing="0" w:line="276" w:lineRule="auto"/>
        <w:ind w:left="270"/>
        <w:rPr>
          <w:color w:val="000000"/>
          <w:sz w:val="28"/>
          <w:szCs w:val="28"/>
        </w:rPr>
      </w:pP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 </w:t>
      </w:r>
      <w:r w:rsidRPr="000233F9">
        <w:rPr>
          <w:rStyle w:val="text"/>
          <w:color w:val="000000"/>
          <w:sz w:val="28"/>
          <w:szCs w:val="28"/>
        </w:rPr>
        <w:t>Or do you not know that all of us who have been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baptized into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Christ Jesus have been baptized into His death?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4 </w:t>
      </w:r>
      <w:r w:rsidRPr="000233F9">
        <w:rPr>
          <w:rStyle w:val="text"/>
          <w:color w:val="000000"/>
          <w:sz w:val="28"/>
          <w:szCs w:val="28"/>
        </w:rPr>
        <w:t>Therefore we have been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buried with Him through baptism into death, so that as Christ was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raised from the dead through the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glory of the Father, so we too might walk in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newness of life.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5 </w:t>
      </w:r>
      <w:r w:rsidRPr="000233F9">
        <w:rPr>
          <w:rStyle w:val="text"/>
          <w:color w:val="000000"/>
          <w:sz w:val="28"/>
          <w:szCs w:val="28"/>
        </w:rPr>
        <w:t>For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if we have become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8" w:anchor="fen-NASB1995-28074a" w:tooltip="See footnote a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a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united with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Him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in the likeness of His death, certainly we shall also be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9" w:anchor="fen-NASB1995-28074b" w:tooltip="See footnote b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b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in the likeness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of His resurrection,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6 </w:t>
      </w:r>
      <w:r w:rsidRPr="000233F9">
        <w:rPr>
          <w:rStyle w:val="text"/>
          <w:color w:val="000000"/>
          <w:sz w:val="28"/>
          <w:szCs w:val="28"/>
        </w:rPr>
        <w:t>knowing this, that our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old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0" w:anchor="fen-NASB1995-28075c" w:tooltip="See footnote c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c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self was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crucified with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Him, in order that our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body of sin might be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1" w:anchor="fen-NASB1995-28075d" w:tooltip="See footnote d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d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done away with, so that we would no longer be slaves to sin;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7 </w:t>
      </w:r>
      <w:r w:rsidRPr="000233F9">
        <w:rPr>
          <w:rStyle w:val="text"/>
          <w:color w:val="000000"/>
          <w:sz w:val="28"/>
          <w:szCs w:val="28"/>
        </w:rPr>
        <w:t>for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he who has died is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2" w:anchor="fen-NASB1995-28076e" w:tooltip="See footnote e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e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freed from sin.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8 </w:t>
      </w:r>
      <w:r w:rsidRPr="000233F9">
        <w:rPr>
          <w:rStyle w:val="text"/>
          <w:color w:val="000000"/>
          <w:sz w:val="28"/>
          <w:szCs w:val="28"/>
        </w:rPr>
        <w:t>Now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if we have died with Christ, we believe that we shall also live with Him,</w:t>
      </w:r>
    </w:p>
    <w:p w14:paraId="6B251199" w14:textId="77777777" w:rsidR="006066BE" w:rsidRPr="000233F9" w:rsidRDefault="006066BE" w:rsidP="000233F9">
      <w:pPr>
        <w:autoSpaceDE w:val="0"/>
        <w:autoSpaceDN w:val="0"/>
        <w:adjustRightInd w:val="0"/>
        <w:spacing w:line="360" w:lineRule="auto"/>
        <w:ind w:left="270"/>
        <w:rPr>
          <w:sz w:val="28"/>
          <w:szCs w:val="28"/>
        </w:rPr>
      </w:pPr>
    </w:p>
    <w:p w14:paraId="08211432" w14:textId="77777777" w:rsidR="006066BE" w:rsidRPr="000233F9" w:rsidRDefault="006066BE" w:rsidP="006066BE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6CA799C3" w14:textId="77777777" w:rsidR="000233F9" w:rsidRDefault="006066BE" w:rsidP="000233F9">
      <w:pPr>
        <w:autoSpaceDE w:val="0"/>
        <w:autoSpaceDN w:val="0"/>
        <w:adjustRightInd w:val="0"/>
        <w:spacing w:line="360" w:lineRule="auto"/>
        <w:ind w:left="180"/>
        <w:rPr>
          <w:sz w:val="28"/>
          <w:szCs w:val="28"/>
        </w:rPr>
      </w:pPr>
      <w:r w:rsidRPr="000233F9">
        <w:rPr>
          <w:sz w:val="28"/>
          <w:szCs w:val="28"/>
        </w:rPr>
        <w:t>Galatians 3:23-29</w:t>
      </w:r>
      <w:r w:rsidR="000233F9">
        <w:rPr>
          <w:sz w:val="28"/>
          <w:szCs w:val="28"/>
        </w:rPr>
        <w:t>\</w:t>
      </w:r>
    </w:p>
    <w:p w14:paraId="78106E25" w14:textId="3037EDB9" w:rsidR="006066BE" w:rsidRPr="000233F9" w:rsidRDefault="00F4453A" w:rsidP="000233F9">
      <w:pPr>
        <w:autoSpaceDE w:val="0"/>
        <w:autoSpaceDN w:val="0"/>
        <w:adjustRightInd w:val="0"/>
        <w:spacing w:line="276" w:lineRule="auto"/>
        <w:ind w:left="180"/>
        <w:rPr>
          <w:rStyle w:val="text"/>
          <w:color w:val="000000"/>
          <w:sz w:val="28"/>
          <w:szCs w:val="28"/>
        </w:rPr>
      </w:pPr>
      <w:r w:rsidRPr="000233F9">
        <w:rPr>
          <w:rStyle w:val="text"/>
          <w:color w:val="000000"/>
          <w:sz w:val="28"/>
          <w:szCs w:val="28"/>
        </w:rPr>
        <w:t>But before faith came, we were kept in custody under the law,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being shut up to the faith which was later to be revealed.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24 </w:t>
      </w:r>
      <w:r w:rsidRPr="000233F9">
        <w:rPr>
          <w:rStyle w:val="text"/>
          <w:color w:val="000000"/>
          <w:sz w:val="28"/>
          <w:szCs w:val="28"/>
        </w:rPr>
        <w:t>Therefore the Law has become our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tutor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to lead us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to Christ, so that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we may be justified by faith.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25 </w:t>
      </w:r>
      <w:r w:rsidRPr="000233F9">
        <w:rPr>
          <w:rStyle w:val="text"/>
          <w:color w:val="000000"/>
          <w:sz w:val="28"/>
          <w:szCs w:val="28"/>
        </w:rPr>
        <w:t>But now that faith has come, we are no longer under a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3" w:anchor="fen-NASB1995-29128a" w:tooltip="See footnote a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a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tutor.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26 </w:t>
      </w:r>
      <w:r w:rsidRPr="000233F9">
        <w:rPr>
          <w:rStyle w:val="text"/>
          <w:color w:val="000000"/>
          <w:sz w:val="28"/>
          <w:szCs w:val="28"/>
        </w:rPr>
        <w:t>For you are all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sons of God through faith in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Christ Jesus.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27 </w:t>
      </w:r>
      <w:r w:rsidRPr="000233F9">
        <w:rPr>
          <w:rStyle w:val="text"/>
          <w:color w:val="000000"/>
          <w:sz w:val="28"/>
          <w:szCs w:val="28"/>
        </w:rPr>
        <w:t>For all of you who were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baptized into Christ have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clothed yourselves with Christ.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28 </w:t>
      </w:r>
      <w:r w:rsidRPr="000233F9">
        <w:rPr>
          <w:rStyle w:val="text"/>
          <w:color w:val="000000"/>
          <w:sz w:val="28"/>
          <w:szCs w:val="28"/>
        </w:rPr>
        <w:t>There is neither Jew nor Greek, there is neither slave nor free man, there is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4" w:anchor="fen-NASB1995-29131b" w:tooltip="See footnote b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b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neither male nor female; for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you are all one in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Christ Jesus.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29 </w:t>
      </w:r>
      <w:r w:rsidRPr="000233F9">
        <w:rPr>
          <w:rStyle w:val="text"/>
          <w:color w:val="000000"/>
          <w:sz w:val="28"/>
          <w:szCs w:val="28"/>
        </w:rPr>
        <w:t>And if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you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5" w:anchor="fen-NASB1995-29132c" w:tooltip="See footnote c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c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belong to Christ, then you are Abraham’s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6" w:anchor="fen-NASB1995-29132d" w:tooltip="See footnote d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d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descendants, heirs according to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promise.</w:t>
      </w:r>
    </w:p>
    <w:p w14:paraId="295E732F" w14:textId="77777777" w:rsidR="00F4453A" w:rsidRPr="000233F9" w:rsidRDefault="00F4453A" w:rsidP="000233F9">
      <w:pPr>
        <w:autoSpaceDE w:val="0"/>
        <w:autoSpaceDN w:val="0"/>
        <w:adjustRightInd w:val="0"/>
        <w:spacing w:line="360" w:lineRule="auto"/>
        <w:ind w:left="180"/>
        <w:rPr>
          <w:sz w:val="28"/>
          <w:szCs w:val="28"/>
        </w:rPr>
      </w:pPr>
    </w:p>
    <w:p w14:paraId="5559242E" w14:textId="77777777" w:rsidR="000233F9" w:rsidRPr="000233F9" w:rsidRDefault="006066BE" w:rsidP="000233F9">
      <w:pPr>
        <w:autoSpaceDE w:val="0"/>
        <w:autoSpaceDN w:val="0"/>
        <w:adjustRightInd w:val="0"/>
        <w:spacing w:line="360" w:lineRule="auto"/>
        <w:ind w:left="180"/>
        <w:rPr>
          <w:sz w:val="28"/>
          <w:szCs w:val="28"/>
        </w:rPr>
      </w:pPr>
      <w:r w:rsidRPr="000233F9">
        <w:rPr>
          <w:sz w:val="28"/>
          <w:szCs w:val="28"/>
        </w:rPr>
        <w:t>Colossians 2:9-15</w:t>
      </w:r>
    </w:p>
    <w:p w14:paraId="2775A1BA" w14:textId="3F08F2D8" w:rsidR="006066BE" w:rsidRPr="000233F9" w:rsidRDefault="00F4453A" w:rsidP="000233F9">
      <w:pPr>
        <w:autoSpaceDE w:val="0"/>
        <w:autoSpaceDN w:val="0"/>
        <w:adjustRightInd w:val="0"/>
        <w:spacing w:line="276" w:lineRule="auto"/>
        <w:ind w:left="180"/>
        <w:rPr>
          <w:sz w:val="28"/>
          <w:szCs w:val="28"/>
        </w:rPr>
      </w:pPr>
      <w:r w:rsidRPr="000233F9">
        <w:rPr>
          <w:rStyle w:val="text"/>
          <w:color w:val="000000"/>
          <w:sz w:val="28"/>
          <w:szCs w:val="28"/>
        </w:rPr>
        <w:t>For in Him all the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fullness of Deity dwells in bodily form,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10 </w:t>
      </w:r>
      <w:r w:rsidRPr="000233F9">
        <w:rPr>
          <w:rStyle w:val="text"/>
          <w:color w:val="000000"/>
          <w:sz w:val="28"/>
          <w:szCs w:val="28"/>
        </w:rPr>
        <w:t>and in Him you have been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made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7" w:anchor="fen-NASB1995-29505a" w:tooltip="See footnote a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a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complete, and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He is the head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8" w:anchor="fen-NASB1995-29505b" w:tooltip="See footnote b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b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over all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rule and authority;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11 </w:t>
      </w:r>
      <w:r w:rsidRPr="000233F9">
        <w:rPr>
          <w:rStyle w:val="text"/>
          <w:color w:val="000000"/>
          <w:sz w:val="28"/>
          <w:szCs w:val="28"/>
        </w:rPr>
        <w:t>and in Him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you were also circumcised with a circumcision made without hands, in the removal of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the body of the flesh by the circumcision of Christ;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12 </w:t>
      </w:r>
      <w:r w:rsidRPr="000233F9">
        <w:rPr>
          <w:rStyle w:val="text"/>
          <w:color w:val="000000"/>
          <w:sz w:val="28"/>
          <w:szCs w:val="28"/>
        </w:rPr>
        <w:t>having been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buried with Him in baptism, in which you were also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raised up with Him through faith in the working of God, who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raised Him from the dead.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13 </w:t>
      </w:r>
      <w:r w:rsidRPr="000233F9">
        <w:rPr>
          <w:rStyle w:val="text"/>
          <w:color w:val="000000"/>
          <w:sz w:val="28"/>
          <w:szCs w:val="28"/>
        </w:rPr>
        <w:t>When you were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dead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19" w:anchor="fen-NASB1995-29508c" w:tooltip="See footnote c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c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in your transgressions and the uncircumcision of your flesh, 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 xml:space="preserve">made you alive together with Him, having forgiven us all our </w:t>
      </w:r>
      <w:r w:rsidRPr="000233F9">
        <w:rPr>
          <w:rStyle w:val="text"/>
          <w:color w:val="000000"/>
          <w:sz w:val="28"/>
          <w:szCs w:val="28"/>
        </w:rPr>
        <w:lastRenderedPageBreak/>
        <w:t>transgressions,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14 </w:t>
      </w:r>
      <w:r w:rsidRPr="000233F9">
        <w:rPr>
          <w:rStyle w:val="text"/>
          <w:color w:val="000000"/>
          <w:sz w:val="28"/>
          <w:szCs w:val="28"/>
        </w:rPr>
        <w:t>having canceled out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the certificate of debt consisting of decrees against us, which was hostile to us; and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He has taken it out of the way, having nailed it to the cross.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15 </w:t>
      </w:r>
      <w:r w:rsidRPr="000233F9">
        <w:rPr>
          <w:rStyle w:val="text"/>
          <w:color w:val="000000"/>
          <w:sz w:val="28"/>
          <w:szCs w:val="28"/>
        </w:rPr>
        <w:t>When He had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0" w:anchor="fen-NASB1995-29510d" w:tooltip="See footnote d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d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disarmed the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rulers and authorities, 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made a public display of them, having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triumphed over them through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1" w:anchor="fen-NASB1995-29510e" w:tooltip="See footnote e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e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Him.</w:t>
      </w:r>
    </w:p>
    <w:p w14:paraId="65A4B550" w14:textId="77777777" w:rsidR="000233F9" w:rsidRPr="000233F9" w:rsidRDefault="000233F9" w:rsidP="000233F9">
      <w:p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</w:p>
    <w:p w14:paraId="20243521" w14:textId="72D4B806" w:rsidR="006066BE" w:rsidRPr="000233F9" w:rsidRDefault="006066BE" w:rsidP="000233F9">
      <w:p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Two clarifying clauses</w:t>
      </w:r>
    </w:p>
    <w:p w14:paraId="2816FFA4" w14:textId="77777777" w:rsidR="006C1555" w:rsidRPr="000233F9" w:rsidRDefault="006C1555" w:rsidP="006066BE">
      <w:pPr>
        <w:autoSpaceDE w:val="0"/>
        <w:autoSpaceDN w:val="0"/>
        <w:adjustRightInd w:val="0"/>
        <w:spacing w:line="360" w:lineRule="auto"/>
        <w:ind w:left="720"/>
        <w:rPr>
          <w:b/>
          <w:sz w:val="28"/>
          <w:szCs w:val="28"/>
        </w:rPr>
      </w:pPr>
    </w:p>
    <w:p w14:paraId="155A0974" w14:textId="77777777" w:rsidR="006066BE" w:rsidRPr="000233F9" w:rsidRDefault="006066BE" w:rsidP="006066BE">
      <w:pPr>
        <w:numPr>
          <w:ilvl w:val="0"/>
          <w:numId w:val="32"/>
        </w:num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Not the removal of dirt from the flesh</w:t>
      </w:r>
    </w:p>
    <w:p w14:paraId="0786EAAD" w14:textId="77777777" w:rsidR="006066BE" w:rsidRPr="000233F9" w:rsidRDefault="006066BE" w:rsidP="006066BE">
      <w:pPr>
        <w:numPr>
          <w:ilvl w:val="2"/>
          <w:numId w:val="34"/>
        </w:num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 w:rsidRPr="000233F9">
        <w:rPr>
          <w:b/>
          <w:sz w:val="28"/>
          <w:szCs w:val="28"/>
        </w:rPr>
        <w:t>Appeal to God for a good conscience</w:t>
      </w:r>
    </w:p>
    <w:p w14:paraId="54E0D4D1" w14:textId="77777777" w:rsidR="007637C3" w:rsidRPr="000233F9" w:rsidRDefault="007637C3" w:rsidP="006066BE">
      <w:pPr>
        <w:autoSpaceDE w:val="0"/>
        <w:autoSpaceDN w:val="0"/>
        <w:adjustRightInd w:val="0"/>
        <w:spacing w:line="360" w:lineRule="auto"/>
        <w:ind w:left="1440"/>
        <w:rPr>
          <w:sz w:val="28"/>
          <w:szCs w:val="28"/>
        </w:rPr>
      </w:pPr>
    </w:p>
    <w:p w14:paraId="50513CA7" w14:textId="77777777" w:rsidR="007637C3" w:rsidRPr="000233F9" w:rsidRDefault="007637C3" w:rsidP="007637C3">
      <w:pPr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  <w:r w:rsidRPr="000233F9">
        <w:rPr>
          <w:b/>
          <w:sz w:val="28"/>
          <w:szCs w:val="28"/>
        </w:rPr>
        <w:t>Jesus’ Provision is Settled</w:t>
      </w:r>
      <w:r w:rsidRPr="000233F9">
        <w:rPr>
          <w:sz w:val="28"/>
          <w:szCs w:val="28"/>
        </w:rPr>
        <w:t xml:space="preserve"> </w:t>
      </w:r>
      <w:r w:rsidR="002C5F25" w:rsidRPr="000233F9">
        <w:rPr>
          <w:b/>
          <w:sz w:val="28"/>
          <w:szCs w:val="28"/>
        </w:rPr>
        <w:t xml:space="preserve">- V </w:t>
      </w:r>
      <w:r w:rsidRPr="000233F9">
        <w:rPr>
          <w:b/>
          <w:sz w:val="28"/>
          <w:szCs w:val="28"/>
        </w:rPr>
        <w:t>21b-22</w:t>
      </w:r>
    </w:p>
    <w:p w14:paraId="2D43A023" w14:textId="77777777" w:rsidR="000233F9" w:rsidRDefault="000233F9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1A545ECE" w14:textId="44AC9E59" w:rsidR="007637C3" w:rsidRPr="000233F9" w:rsidRDefault="007637C3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t>Philippians 2:9-11</w:t>
      </w:r>
    </w:p>
    <w:p w14:paraId="31C5C679" w14:textId="77777777" w:rsidR="007637C3" w:rsidRPr="000233F9" w:rsidRDefault="007637C3" w:rsidP="000233F9">
      <w:pPr>
        <w:autoSpaceDE w:val="0"/>
        <w:autoSpaceDN w:val="0"/>
        <w:adjustRightInd w:val="0"/>
        <w:spacing w:line="276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t xml:space="preserve">For this </w:t>
      </w:r>
      <w:proofErr w:type="gramStart"/>
      <w:r w:rsidRPr="000233F9">
        <w:rPr>
          <w:sz w:val="28"/>
          <w:szCs w:val="28"/>
        </w:rPr>
        <w:t>reason</w:t>
      </w:r>
      <w:proofErr w:type="gramEnd"/>
      <w:r w:rsidRPr="000233F9">
        <w:rPr>
          <w:sz w:val="28"/>
          <w:szCs w:val="28"/>
        </w:rPr>
        <w:t xml:space="preserve"> also, God highly exalted Him, and bestowed on Him the </w:t>
      </w:r>
      <w:proofErr w:type="gramStart"/>
      <w:r w:rsidRPr="000233F9">
        <w:rPr>
          <w:sz w:val="28"/>
          <w:szCs w:val="28"/>
        </w:rPr>
        <w:t>name</w:t>
      </w:r>
      <w:proofErr w:type="gramEnd"/>
      <w:r w:rsidRPr="000233F9">
        <w:rPr>
          <w:sz w:val="28"/>
          <w:szCs w:val="28"/>
        </w:rPr>
        <w:t xml:space="preserve"> which is above every name,</w:t>
      </w:r>
      <w:r w:rsidRPr="000233F9">
        <w:rPr>
          <w:sz w:val="28"/>
          <w:szCs w:val="28"/>
          <w:vertAlign w:val="superscript"/>
        </w:rPr>
        <w:t xml:space="preserve"> 10</w:t>
      </w:r>
      <w:r w:rsidRPr="000233F9">
        <w:rPr>
          <w:sz w:val="28"/>
          <w:szCs w:val="28"/>
        </w:rPr>
        <w:t xml:space="preserve"> so that at the name of Jesus EVERY KNEE WILL BOW, of those who are in heaven and on earth and under the earth,</w:t>
      </w:r>
      <w:r w:rsidRPr="000233F9">
        <w:rPr>
          <w:sz w:val="28"/>
          <w:szCs w:val="28"/>
          <w:vertAlign w:val="superscript"/>
        </w:rPr>
        <w:t xml:space="preserve"> 11</w:t>
      </w:r>
      <w:r w:rsidRPr="000233F9">
        <w:rPr>
          <w:sz w:val="28"/>
          <w:szCs w:val="28"/>
        </w:rPr>
        <w:t xml:space="preserve"> and that every tongue will confess that Jesus Christ is Lord, to the glory of God the Father.</w:t>
      </w:r>
    </w:p>
    <w:p w14:paraId="0B5BEE4C" w14:textId="77777777" w:rsidR="007637C3" w:rsidRPr="000233F9" w:rsidRDefault="007637C3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49F727C8" w14:textId="77777777" w:rsidR="000233F9" w:rsidRPr="000233F9" w:rsidRDefault="007637C3" w:rsidP="000233F9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t>Hebrews 1:3-6</w:t>
      </w:r>
    </w:p>
    <w:p w14:paraId="51CEC997" w14:textId="3832839A" w:rsidR="006C1555" w:rsidRPr="000233F9" w:rsidRDefault="006C1555" w:rsidP="000233F9">
      <w:pPr>
        <w:autoSpaceDE w:val="0"/>
        <w:autoSpaceDN w:val="0"/>
        <w:adjustRightInd w:val="0"/>
        <w:spacing w:line="276" w:lineRule="auto"/>
        <w:ind w:left="720"/>
        <w:rPr>
          <w:color w:val="000000"/>
          <w:sz w:val="28"/>
          <w:szCs w:val="28"/>
        </w:rPr>
      </w:pPr>
      <w:r w:rsidRPr="000233F9">
        <w:rPr>
          <w:rStyle w:val="text"/>
          <w:color w:val="000000"/>
          <w:sz w:val="28"/>
          <w:szCs w:val="28"/>
        </w:rPr>
        <w:t>And He is the radiance of His glory and the exact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representation of His nature, and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2" w:anchor="fen-NASB1995-29967b" w:tooltip="See footnote b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b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upholds all things by the word of His power. When He had made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purification of sins, 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sat down at the right hand of the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Majesty on high,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4 </w:t>
      </w:r>
      <w:r w:rsidRPr="000233F9">
        <w:rPr>
          <w:rStyle w:val="text"/>
          <w:color w:val="000000"/>
          <w:sz w:val="28"/>
          <w:szCs w:val="28"/>
        </w:rPr>
        <w:t>having become as much better than the angels, as He has inherited a more excellent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name than they.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5 </w:t>
      </w:r>
      <w:r w:rsidRPr="000233F9">
        <w:rPr>
          <w:rStyle w:val="text"/>
          <w:color w:val="000000"/>
          <w:sz w:val="28"/>
          <w:szCs w:val="28"/>
        </w:rPr>
        <w:t>For to which of the angels did He ever say,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color w:val="000000"/>
          <w:sz w:val="28"/>
          <w:szCs w:val="28"/>
        </w:rPr>
        <w:t>“</w:t>
      </w:r>
      <w:r w:rsidRPr="000233F9">
        <w:rPr>
          <w:rStyle w:val="small-caps"/>
          <w:color w:val="000000"/>
          <w:sz w:val="28"/>
          <w:szCs w:val="28"/>
        </w:rPr>
        <w:t>You are My Son</w:t>
      </w:r>
      <w:r w:rsidRPr="000233F9">
        <w:rPr>
          <w:rStyle w:val="text"/>
          <w:color w:val="000000"/>
          <w:sz w:val="28"/>
          <w:szCs w:val="28"/>
        </w:rPr>
        <w:t>,</w:t>
      </w:r>
      <w:r w:rsid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small-caps"/>
          <w:color w:val="000000"/>
          <w:sz w:val="28"/>
          <w:szCs w:val="28"/>
        </w:rPr>
        <w:t>Today I have begotten You</w:t>
      </w:r>
      <w:r w:rsidRPr="000233F9">
        <w:rPr>
          <w:rStyle w:val="text"/>
          <w:color w:val="000000"/>
          <w:sz w:val="28"/>
          <w:szCs w:val="28"/>
        </w:rPr>
        <w:t>”?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color w:val="000000"/>
          <w:sz w:val="28"/>
          <w:szCs w:val="28"/>
        </w:rPr>
        <w:t>And again,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color w:val="000000"/>
          <w:sz w:val="28"/>
          <w:szCs w:val="28"/>
        </w:rPr>
        <w:t>“I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small-caps"/>
          <w:color w:val="000000"/>
          <w:sz w:val="28"/>
          <w:szCs w:val="28"/>
        </w:rPr>
        <w:t>will be a Father to Him</w:t>
      </w:r>
      <w:r w:rsidR="000233F9" w:rsidRPr="000233F9">
        <w:rPr>
          <w:rStyle w:val="small-caps"/>
          <w:color w:val="000000"/>
          <w:sz w:val="28"/>
          <w:szCs w:val="28"/>
        </w:rPr>
        <w:t xml:space="preserve"> a</w:t>
      </w:r>
      <w:r w:rsidRPr="000233F9">
        <w:rPr>
          <w:rStyle w:val="small-caps"/>
          <w:color w:val="000000"/>
          <w:sz w:val="28"/>
          <w:szCs w:val="28"/>
        </w:rPr>
        <w:t>nd He shall be a Son to Me</w:t>
      </w:r>
      <w:r w:rsidRPr="000233F9">
        <w:rPr>
          <w:rStyle w:val="text"/>
          <w:color w:val="000000"/>
          <w:sz w:val="28"/>
          <w:szCs w:val="28"/>
        </w:rPr>
        <w:t>”?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6 </w:t>
      </w:r>
      <w:r w:rsidRPr="000233F9">
        <w:rPr>
          <w:rStyle w:val="text"/>
          <w:color w:val="000000"/>
          <w:sz w:val="28"/>
          <w:szCs w:val="28"/>
        </w:rPr>
        <w:t>And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3" w:anchor="fen-NASB1995-29970c" w:tooltip="See footnote c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c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when He again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brings the firstborn into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4" w:anchor="fen-NASB1995-29970d" w:tooltip="See footnote d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d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the world, He says,</w:t>
      </w:r>
      <w:r w:rsidR="000233F9" w:rsidRPr="000233F9">
        <w:rPr>
          <w:rStyle w:val="text"/>
          <w:color w:val="000000"/>
          <w:sz w:val="28"/>
          <w:szCs w:val="28"/>
        </w:rPr>
        <w:t xml:space="preserve"> </w:t>
      </w:r>
      <w:r w:rsidRPr="000233F9">
        <w:rPr>
          <w:rStyle w:val="text"/>
          <w:color w:val="000000"/>
          <w:sz w:val="28"/>
          <w:szCs w:val="28"/>
        </w:rPr>
        <w:t>“</w:t>
      </w:r>
      <w:r w:rsidRPr="000233F9">
        <w:rPr>
          <w:rStyle w:val="small-caps"/>
          <w:color w:val="000000"/>
          <w:sz w:val="28"/>
          <w:szCs w:val="28"/>
        </w:rPr>
        <w:t>And let all the angels of God worship Him</w:t>
      </w:r>
      <w:r w:rsidRPr="000233F9">
        <w:rPr>
          <w:rStyle w:val="text"/>
          <w:color w:val="000000"/>
          <w:sz w:val="28"/>
          <w:szCs w:val="28"/>
        </w:rPr>
        <w:t>.”</w:t>
      </w:r>
    </w:p>
    <w:p w14:paraId="051889D0" w14:textId="77777777" w:rsidR="006C1555" w:rsidRDefault="006C1555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5044EACD" w14:textId="77777777" w:rsidR="000233F9" w:rsidRPr="000233F9" w:rsidRDefault="000233F9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685F1573" w14:textId="7C07FA27" w:rsidR="007637C3" w:rsidRPr="000233F9" w:rsidRDefault="007637C3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lastRenderedPageBreak/>
        <w:t xml:space="preserve"> Acts 1:9-11</w:t>
      </w:r>
    </w:p>
    <w:p w14:paraId="588B99C1" w14:textId="59149790" w:rsidR="007637C3" w:rsidRPr="000233F9" w:rsidRDefault="006C1555" w:rsidP="000233F9">
      <w:pPr>
        <w:autoSpaceDE w:val="0"/>
        <w:autoSpaceDN w:val="0"/>
        <w:adjustRightInd w:val="0"/>
        <w:spacing w:line="276" w:lineRule="auto"/>
        <w:ind w:left="720"/>
        <w:rPr>
          <w:sz w:val="28"/>
          <w:szCs w:val="28"/>
        </w:rPr>
      </w:pPr>
      <w:r w:rsidRPr="000233F9">
        <w:rPr>
          <w:rStyle w:val="text"/>
          <w:color w:val="000000"/>
          <w:sz w:val="28"/>
          <w:szCs w:val="28"/>
        </w:rPr>
        <w:t>And after He had said these things,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 xml:space="preserve">He was </w:t>
      </w:r>
      <w:proofErr w:type="gramStart"/>
      <w:r w:rsidRPr="000233F9">
        <w:rPr>
          <w:rStyle w:val="text"/>
          <w:color w:val="000000"/>
          <w:sz w:val="28"/>
          <w:szCs w:val="28"/>
        </w:rPr>
        <w:t>lifted up</w:t>
      </w:r>
      <w:proofErr w:type="gramEnd"/>
      <w:r w:rsidRPr="000233F9">
        <w:rPr>
          <w:rStyle w:val="text"/>
          <w:color w:val="000000"/>
          <w:sz w:val="28"/>
          <w:szCs w:val="28"/>
        </w:rPr>
        <w:t xml:space="preserve"> while they were looking on, and a cloud received Him out of their sight.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10 </w:t>
      </w:r>
      <w:r w:rsidRPr="000233F9">
        <w:rPr>
          <w:rStyle w:val="text"/>
          <w:color w:val="000000"/>
          <w:sz w:val="28"/>
          <w:szCs w:val="28"/>
        </w:rPr>
        <w:t>And as they were gazing intently into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5" w:anchor="fen-NASB1995-26934a" w:tooltip="See footnote a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a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the sky while He was going, behold,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two men in white clothing stood beside them.</w:t>
      </w:r>
      <w:r w:rsidRPr="000233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233F9">
        <w:rPr>
          <w:rStyle w:val="text"/>
          <w:b/>
          <w:bCs/>
          <w:color w:val="000000"/>
          <w:sz w:val="28"/>
          <w:szCs w:val="28"/>
          <w:vertAlign w:val="superscript"/>
        </w:rPr>
        <w:t>11 </w:t>
      </w:r>
      <w:r w:rsidRPr="000233F9">
        <w:rPr>
          <w:rStyle w:val="text"/>
          <w:color w:val="000000"/>
          <w:sz w:val="28"/>
          <w:szCs w:val="28"/>
        </w:rPr>
        <w:t>They also said, “Men of Galilee, why do you stand looking into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  <w:vertAlign w:val="superscript"/>
        </w:rPr>
        <w:t>[</w:t>
      </w:r>
      <w:hyperlink r:id="rId26" w:anchor="fen-NASB1995-26935b" w:tooltip="See footnote b" w:history="1">
        <w:r w:rsidRPr="000233F9">
          <w:rPr>
            <w:rStyle w:val="Hyperlink"/>
            <w:color w:val="517E90"/>
            <w:sz w:val="28"/>
            <w:szCs w:val="28"/>
            <w:vertAlign w:val="superscript"/>
          </w:rPr>
          <w:t>b</w:t>
        </w:r>
      </w:hyperlink>
      <w:r w:rsidRPr="000233F9">
        <w:rPr>
          <w:rStyle w:val="text"/>
          <w:color w:val="000000"/>
          <w:sz w:val="28"/>
          <w:szCs w:val="28"/>
          <w:vertAlign w:val="superscript"/>
        </w:rPr>
        <w:t>]</w:t>
      </w:r>
      <w:r w:rsidRPr="000233F9">
        <w:rPr>
          <w:rStyle w:val="text"/>
          <w:color w:val="000000"/>
          <w:sz w:val="28"/>
          <w:szCs w:val="28"/>
        </w:rPr>
        <w:t>the sky? This Jesus, who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has been taken up from you into heaven, will</w:t>
      </w:r>
      <w:r w:rsidRPr="000233F9">
        <w:rPr>
          <w:rStyle w:val="apple-converted-space"/>
          <w:color w:val="000000"/>
          <w:sz w:val="28"/>
          <w:szCs w:val="28"/>
        </w:rPr>
        <w:t> </w:t>
      </w:r>
      <w:r w:rsidRPr="000233F9">
        <w:rPr>
          <w:rStyle w:val="text"/>
          <w:color w:val="000000"/>
          <w:sz w:val="28"/>
          <w:szCs w:val="28"/>
        </w:rPr>
        <w:t>come in just the same way as you have watched Him go into heaven.”</w:t>
      </w:r>
    </w:p>
    <w:p w14:paraId="7E965362" w14:textId="77777777" w:rsidR="007637C3" w:rsidRPr="000233F9" w:rsidRDefault="007637C3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</w:p>
    <w:p w14:paraId="6809C15F" w14:textId="77777777" w:rsidR="007637C3" w:rsidRPr="000233F9" w:rsidRDefault="007637C3" w:rsidP="007637C3">
      <w:pPr>
        <w:autoSpaceDE w:val="0"/>
        <w:autoSpaceDN w:val="0"/>
        <w:adjustRightInd w:val="0"/>
        <w:spacing w:line="360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t>2 Corinthians 2:14</w:t>
      </w:r>
    </w:p>
    <w:p w14:paraId="594C5392" w14:textId="77777777" w:rsidR="007637C3" w:rsidRPr="000233F9" w:rsidRDefault="007637C3" w:rsidP="000233F9">
      <w:pPr>
        <w:autoSpaceDE w:val="0"/>
        <w:autoSpaceDN w:val="0"/>
        <w:adjustRightInd w:val="0"/>
        <w:spacing w:line="276" w:lineRule="auto"/>
        <w:ind w:left="720"/>
        <w:rPr>
          <w:sz w:val="28"/>
          <w:szCs w:val="28"/>
        </w:rPr>
      </w:pPr>
      <w:r w:rsidRPr="000233F9">
        <w:rPr>
          <w:sz w:val="28"/>
          <w:szCs w:val="28"/>
        </w:rPr>
        <w:t>But thanks be to God, who always leads us in triumph in Christ, and manifests through us the sweet aroma of the knowledge of Him in every place.</w:t>
      </w:r>
    </w:p>
    <w:sectPr w:rsidR="007637C3" w:rsidRPr="000233F9" w:rsidSect="002C5F25">
      <w:headerReference w:type="default" r:id="rId27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93CD5" w14:textId="77777777" w:rsidR="001257CA" w:rsidRDefault="001257CA">
      <w:r>
        <w:separator/>
      </w:r>
    </w:p>
  </w:endnote>
  <w:endnote w:type="continuationSeparator" w:id="0">
    <w:p w14:paraId="3CF712AA" w14:textId="77777777" w:rsidR="001257CA" w:rsidRDefault="0012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C0A8" w14:textId="77777777" w:rsidR="001257CA" w:rsidRDefault="001257CA">
      <w:r>
        <w:separator/>
      </w:r>
    </w:p>
  </w:footnote>
  <w:footnote w:type="continuationSeparator" w:id="0">
    <w:p w14:paraId="2F67D081" w14:textId="77777777" w:rsidR="001257CA" w:rsidRDefault="00125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0DA4" w14:textId="77777777" w:rsidR="00767E89" w:rsidRDefault="00767E89">
    <w:pPr>
      <w:pStyle w:val="Header"/>
    </w:pPr>
    <w:r>
      <w:rPr>
        <w:rStyle w:val="PageNumber"/>
      </w:rPr>
      <w:t xml:space="preserve">                                                                                                       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3D8D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93818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35275"/>
    <w:multiLevelType w:val="hybridMultilevel"/>
    <w:tmpl w:val="19FADA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77B31"/>
    <w:multiLevelType w:val="hybridMultilevel"/>
    <w:tmpl w:val="9B58F4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44D29"/>
    <w:multiLevelType w:val="hybridMultilevel"/>
    <w:tmpl w:val="E7D21F5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B64D71"/>
    <w:multiLevelType w:val="hybridMultilevel"/>
    <w:tmpl w:val="184ED1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FB5E16"/>
    <w:multiLevelType w:val="hybridMultilevel"/>
    <w:tmpl w:val="590805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22B4F"/>
    <w:multiLevelType w:val="hybridMultilevel"/>
    <w:tmpl w:val="61DEF566"/>
    <w:lvl w:ilvl="0" w:tplc="F4B67F9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B704EF"/>
    <w:multiLevelType w:val="hybridMultilevel"/>
    <w:tmpl w:val="C3D42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7B6319"/>
    <w:multiLevelType w:val="hybridMultilevel"/>
    <w:tmpl w:val="0568BF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02320"/>
    <w:multiLevelType w:val="hybridMultilevel"/>
    <w:tmpl w:val="E2603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D7F57"/>
    <w:multiLevelType w:val="hybridMultilevel"/>
    <w:tmpl w:val="F9888360"/>
    <w:lvl w:ilvl="0" w:tplc="E28805BE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215A42"/>
    <w:multiLevelType w:val="hybridMultilevel"/>
    <w:tmpl w:val="D8327528"/>
    <w:lvl w:ilvl="0" w:tplc="3D5A1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5F6FAC"/>
    <w:multiLevelType w:val="hybridMultilevel"/>
    <w:tmpl w:val="C57EF8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0F35CF"/>
    <w:multiLevelType w:val="hybridMultilevel"/>
    <w:tmpl w:val="685E384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860657"/>
    <w:multiLevelType w:val="hybridMultilevel"/>
    <w:tmpl w:val="D3063572"/>
    <w:lvl w:ilvl="0" w:tplc="D00030BC">
      <w:start w:val="2"/>
      <w:numFmt w:val="bullet"/>
      <w:lvlText w:val=""/>
      <w:lvlJc w:val="left"/>
      <w:pPr>
        <w:ind w:left="324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FD5059A"/>
    <w:multiLevelType w:val="hybridMultilevel"/>
    <w:tmpl w:val="2A020D04"/>
    <w:lvl w:ilvl="0" w:tplc="D1C4DA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A15CB"/>
    <w:multiLevelType w:val="hybridMultilevel"/>
    <w:tmpl w:val="5BC64766"/>
    <w:lvl w:ilvl="0" w:tplc="D752F39C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10A69"/>
    <w:multiLevelType w:val="hybridMultilevel"/>
    <w:tmpl w:val="0040FC5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5D03D1"/>
    <w:multiLevelType w:val="hybridMultilevel"/>
    <w:tmpl w:val="6C7AE44A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7F3530D"/>
    <w:multiLevelType w:val="hybridMultilevel"/>
    <w:tmpl w:val="64FC74D4"/>
    <w:lvl w:ilvl="0" w:tplc="61846516">
      <w:start w:val="1"/>
      <w:numFmt w:val="bullet"/>
      <w:lvlText w:val=""/>
      <w:lvlJc w:val="left"/>
      <w:pPr>
        <w:ind w:left="180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1BC41CB"/>
    <w:multiLevelType w:val="hybridMultilevel"/>
    <w:tmpl w:val="764225BC"/>
    <w:lvl w:ilvl="0" w:tplc="13C61906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0B763C"/>
    <w:multiLevelType w:val="hybridMultilevel"/>
    <w:tmpl w:val="117287B6"/>
    <w:lvl w:ilvl="0" w:tplc="F1D8B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3596F"/>
    <w:multiLevelType w:val="hybridMultilevel"/>
    <w:tmpl w:val="141E45D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514AD94E">
      <w:start w:val="1"/>
      <w:numFmt w:val="bullet"/>
      <w:lvlText w:val="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070BFC"/>
    <w:multiLevelType w:val="hybridMultilevel"/>
    <w:tmpl w:val="E1A635F6"/>
    <w:lvl w:ilvl="0" w:tplc="D00030BC">
      <w:start w:val="2"/>
      <w:numFmt w:val="bullet"/>
      <w:lvlText w:val=""/>
      <w:lvlJc w:val="left"/>
      <w:pPr>
        <w:ind w:left="180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EC26A28"/>
    <w:multiLevelType w:val="hybridMultilevel"/>
    <w:tmpl w:val="472A78D2"/>
    <w:lvl w:ilvl="0" w:tplc="0FE4F3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8D4D17"/>
    <w:multiLevelType w:val="hybridMultilevel"/>
    <w:tmpl w:val="892279C2"/>
    <w:lvl w:ilvl="0" w:tplc="F1469C9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5C2171"/>
    <w:multiLevelType w:val="hybridMultilevel"/>
    <w:tmpl w:val="FCF85100"/>
    <w:lvl w:ilvl="0" w:tplc="8956109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A5582E"/>
    <w:multiLevelType w:val="hybridMultilevel"/>
    <w:tmpl w:val="C95C4C24"/>
    <w:lvl w:ilvl="0" w:tplc="9A2057C0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0B67B9"/>
    <w:multiLevelType w:val="hybridMultilevel"/>
    <w:tmpl w:val="4CA4B64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7E5609C"/>
    <w:multiLevelType w:val="hybridMultilevel"/>
    <w:tmpl w:val="36EE9D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6509FD"/>
    <w:multiLevelType w:val="hybridMultilevel"/>
    <w:tmpl w:val="D1461EB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8941C93"/>
    <w:multiLevelType w:val="hybridMultilevel"/>
    <w:tmpl w:val="1B1AF64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164356"/>
    <w:multiLevelType w:val="hybridMultilevel"/>
    <w:tmpl w:val="D980B790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E8878BA"/>
    <w:multiLevelType w:val="hybridMultilevel"/>
    <w:tmpl w:val="6E7E4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900095">
    <w:abstractNumId w:val="26"/>
  </w:num>
  <w:num w:numId="2" w16cid:durableId="1566188123">
    <w:abstractNumId w:val="29"/>
  </w:num>
  <w:num w:numId="3" w16cid:durableId="851722218">
    <w:abstractNumId w:val="12"/>
  </w:num>
  <w:num w:numId="4" w16cid:durableId="1170488151">
    <w:abstractNumId w:val="4"/>
  </w:num>
  <w:num w:numId="5" w16cid:durableId="899287850">
    <w:abstractNumId w:val="32"/>
  </w:num>
  <w:num w:numId="6" w16cid:durableId="1854877664">
    <w:abstractNumId w:val="21"/>
  </w:num>
  <w:num w:numId="7" w16cid:durableId="1551258569">
    <w:abstractNumId w:val="27"/>
  </w:num>
  <w:num w:numId="8" w16cid:durableId="89784704">
    <w:abstractNumId w:val="33"/>
  </w:num>
  <w:num w:numId="9" w16cid:durableId="778453134">
    <w:abstractNumId w:val="25"/>
  </w:num>
  <w:num w:numId="10" w16cid:durableId="1133449985">
    <w:abstractNumId w:val="13"/>
  </w:num>
  <w:num w:numId="11" w16cid:durableId="801701962">
    <w:abstractNumId w:val="7"/>
  </w:num>
  <w:num w:numId="12" w16cid:durableId="1388142208">
    <w:abstractNumId w:val="1"/>
  </w:num>
  <w:num w:numId="13" w16cid:durableId="502084756">
    <w:abstractNumId w:val="24"/>
  </w:num>
  <w:num w:numId="14" w16cid:durableId="1419329455">
    <w:abstractNumId w:val="22"/>
  </w:num>
  <w:num w:numId="15" w16cid:durableId="1274093448">
    <w:abstractNumId w:val="8"/>
  </w:num>
  <w:num w:numId="16" w16cid:durableId="1331519560">
    <w:abstractNumId w:val="19"/>
  </w:num>
  <w:num w:numId="17" w16cid:durableId="1843281654">
    <w:abstractNumId w:val="0"/>
  </w:num>
  <w:num w:numId="18" w16cid:durableId="337971336">
    <w:abstractNumId w:val="30"/>
  </w:num>
  <w:num w:numId="19" w16cid:durableId="36899992">
    <w:abstractNumId w:val="9"/>
  </w:num>
  <w:num w:numId="20" w16cid:durableId="1224216110">
    <w:abstractNumId w:val="17"/>
  </w:num>
  <w:num w:numId="21" w16cid:durableId="825391722">
    <w:abstractNumId w:val="16"/>
  </w:num>
  <w:num w:numId="22" w16cid:durableId="97217774">
    <w:abstractNumId w:val="10"/>
  </w:num>
  <w:num w:numId="23" w16cid:durableId="713045772">
    <w:abstractNumId w:val="11"/>
  </w:num>
  <w:num w:numId="24" w16cid:durableId="412628423">
    <w:abstractNumId w:val="20"/>
  </w:num>
  <w:num w:numId="25" w16cid:durableId="1562059193">
    <w:abstractNumId w:val="28"/>
  </w:num>
  <w:num w:numId="26" w16cid:durableId="1591356503">
    <w:abstractNumId w:val="6"/>
  </w:num>
  <w:num w:numId="27" w16cid:durableId="1120951108">
    <w:abstractNumId w:val="3"/>
  </w:num>
  <w:num w:numId="28" w16cid:durableId="459883135">
    <w:abstractNumId w:val="2"/>
  </w:num>
  <w:num w:numId="29" w16cid:durableId="998114629">
    <w:abstractNumId w:val="5"/>
  </w:num>
  <w:num w:numId="30" w16cid:durableId="1171917637">
    <w:abstractNumId w:val="15"/>
  </w:num>
  <w:num w:numId="31" w16cid:durableId="201134418">
    <w:abstractNumId w:val="18"/>
  </w:num>
  <w:num w:numId="32" w16cid:durableId="469830206">
    <w:abstractNumId w:val="31"/>
  </w:num>
  <w:num w:numId="33" w16cid:durableId="385178760">
    <w:abstractNumId w:val="23"/>
  </w:num>
  <w:num w:numId="34" w16cid:durableId="220865634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595F"/>
    <w:rsid w:val="00003423"/>
    <w:rsid w:val="000165AF"/>
    <w:rsid w:val="00017003"/>
    <w:rsid w:val="000203AD"/>
    <w:rsid w:val="00020FD0"/>
    <w:rsid w:val="0002189D"/>
    <w:rsid w:val="000222D1"/>
    <w:rsid w:val="00022340"/>
    <w:rsid w:val="0002259D"/>
    <w:rsid w:val="000233F9"/>
    <w:rsid w:val="00026810"/>
    <w:rsid w:val="000275F3"/>
    <w:rsid w:val="000334F8"/>
    <w:rsid w:val="000364D0"/>
    <w:rsid w:val="00037A7C"/>
    <w:rsid w:val="00051D49"/>
    <w:rsid w:val="000524D1"/>
    <w:rsid w:val="00062F84"/>
    <w:rsid w:val="00063B56"/>
    <w:rsid w:val="00073182"/>
    <w:rsid w:val="00074D2B"/>
    <w:rsid w:val="00082D4E"/>
    <w:rsid w:val="00083CB0"/>
    <w:rsid w:val="0008635C"/>
    <w:rsid w:val="00086F42"/>
    <w:rsid w:val="000938C2"/>
    <w:rsid w:val="00093AFD"/>
    <w:rsid w:val="00094460"/>
    <w:rsid w:val="000962F1"/>
    <w:rsid w:val="000A3A27"/>
    <w:rsid w:val="000A44FE"/>
    <w:rsid w:val="000A55D8"/>
    <w:rsid w:val="000A6081"/>
    <w:rsid w:val="000A655B"/>
    <w:rsid w:val="000B138B"/>
    <w:rsid w:val="000B4D37"/>
    <w:rsid w:val="000C1C64"/>
    <w:rsid w:val="000C38C0"/>
    <w:rsid w:val="000C7687"/>
    <w:rsid w:val="000D1B9F"/>
    <w:rsid w:val="000E7A20"/>
    <w:rsid w:val="000F4AA6"/>
    <w:rsid w:val="000F7372"/>
    <w:rsid w:val="00100155"/>
    <w:rsid w:val="0010198C"/>
    <w:rsid w:val="00102168"/>
    <w:rsid w:val="0010234B"/>
    <w:rsid w:val="001040D5"/>
    <w:rsid w:val="001055F0"/>
    <w:rsid w:val="00106CFC"/>
    <w:rsid w:val="001074A3"/>
    <w:rsid w:val="001075E5"/>
    <w:rsid w:val="00107D54"/>
    <w:rsid w:val="001102DD"/>
    <w:rsid w:val="00112A2A"/>
    <w:rsid w:val="001149CF"/>
    <w:rsid w:val="001159DC"/>
    <w:rsid w:val="00120930"/>
    <w:rsid w:val="00121952"/>
    <w:rsid w:val="00122D4B"/>
    <w:rsid w:val="0012313B"/>
    <w:rsid w:val="001257CA"/>
    <w:rsid w:val="001300B5"/>
    <w:rsid w:val="00133AF3"/>
    <w:rsid w:val="001425DE"/>
    <w:rsid w:val="001525BE"/>
    <w:rsid w:val="00156E63"/>
    <w:rsid w:val="00167082"/>
    <w:rsid w:val="001675EC"/>
    <w:rsid w:val="00174895"/>
    <w:rsid w:val="00174FC8"/>
    <w:rsid w:val="00175502"/>
    <w:rsid w:val="001759A0"/>
    <w:rsid w:val="00176CB5"/>
    <w:rsid w:val="00183CD6"/>
    <w:rsid w:val="00190871"/>
    <w:rsid w:val="00190C35"/>
    <w:rsid w:val="00191A50"/>
    <w:rsid w:val="00192633"/>
    <w:rsid w:val="001A1D41"/>
    <w:rsid w:val="001A4A38"/>
    <w:rsid w:val="001A6BBF"/>
    <w:rsid w:val="001A7585"/>
    <w:rsid w:val="001B06B5"/>
    <w:rsid w:val="001B1E39"/>
    <w:rsid w:val="001C053B"/>
    <w:rsid w:val="001C593C"/>
    <w:rsid w:val="001C6A64"/>
    <w:rsid w:val="001D0AAA"/>
    <w:rsid w:val="001D268A"/>
    <w:rsid w:val="001D41A0"/>
    <w:rsid w:val="001D4471"/>
    <w:rsid w:val="001D50F5"/>
    <w:rsid w:val="001D6EA9"/>
    <w:rsid w:val="001D70FF"/>
    <w:rsid w:val="001E6190"/>
    <w:rsid w:val="001E6C2B"/>
    <w:rsid w:val="001F436B"/>
    <w:rsid w:val="001F5242"/>
    <w:rsid w:val="0020416C"/>
    <w:rsid w:val="00204A0D"/>
    <w:rsid w:val="002128EF"/>
    <w:rsid w:val="00213A4F"/>
    <w:rsid w:val="0021617D"/>
    <w:rsid w:val="00223851"/>
    <w:rsid w:val="002238F9"/>
    <w:rsid w:val="00223CC8"/>
    <w:rsid w:val="00224B6E"/>
    <w:rsid w:val="00231345"/>
    <w:rsid w:val="0023192F"/>
    <w:rsid w:val="0023255C"/>
    <w:rsid w:val="002332A7"/>
    <w:rsid w:val="002360BB"/>
    <w:rsid w:val="00236219"/>
    <w:rsid w:val="002366D0"/>
    <w:rsid w:val="0024104E"/>
    <w:rsid w:val="00243013"/>
    <w:rsid w:val="0024666C"/>
    <w:rsid w:val="00247902"/>
    <w:rsid w:val="00247DED"/>
    <w:rsid w:val="002514E1"/>
    <w:rsid w:val="0025724B"/>
    <w:rsid w:val="00260AE1"/>
    <w:rsid w:val="00261B6C"/>
    <w:rsid w:val="002639B8"/>
    <w:rsid w:val="00265288"/>
    <w:rsid w:val="00265726"/>
    <w:rsid w:val="0026771A"/>
    <w:rsid w:val="00272006"/>
    <w:rsid w:val="002747F0"/>
    <w:rsid w:val="00280BE2"/>
    <w:rsid w:val="00281192"/>
    <w:rsid w:val="00281394"/>
    <w:rsid w:val="00290729"/>
    <w:rsid w:val="00292C54"/>
    <w:rsid w:val="002948B4"/>
    <w:rsid w:val="002949E8"/>
    <w:rsid w:val="002A0943"/>
    <w:rsid w:val="002A1968"/>
    <w:rsid w:val="002A29AB"/>
    <w:rsid w:val="002A4198"/>
    <w:rsid w:val="002A4475"/>
    <w:rsid w:val="002A591C"/>
    <w:rsid w:val="002A627F"/>
    <w:rsid w:val="002B07E2"/>
    <w:rsid w:val="002B26B3"/>
    <w:rsid w:val="002B595F"/>
    <w:rsid w:val="002C28D7"/>
    <w:rsid w:val="002C5EFB"/>
    <w:rsid w:val="002C5F25"/>
    <w:rsid w:val="002D0AC7"/>
    <w:rsid w:val="002D196C"/>
    <w:rsid w:val="002D62C6"/>
    <w:rsid w:val="002E064A"/>
    <w:rsid w:val="002E0F50"/>
    <w:rsid w:val="002E1AF0"/>
    <w:rsid w:val="002E716B"/>
    <w:rsid w:val="002F00BE"/>
    <w:rsid w:val="002F08F5"/>
    <w:rsid w:val="002F137E"/>
    <w:rsid w:val="002F39A1"/>
    <w:rsid w:val="002F7CAB"/>
    <w:rsid w:val="00300FE0"/>
    <w:rsid w:val="00305EE2"/>
    <w:rsid w:val="0030667C"/>
    <w:rsid w:val="00306DB8"/>
    <w:rsid w:val="00307165"/>
    <w:rsid w:val="003072B1"/>
    <w:rsid w:val="00307C50"/>
    <w:rsid w:val="00310A49"/>
    <w:rsid w:val="003211E8"/>
    <w:rsid w:val="00323E5A"/>
    <w:rsid w:val="0032452C"/>
    <w:rsid w:val="00325C4B"/>
    <w:rsid w:val="00327D7D"/>
    <w:rsid w:val="00336AD3"/>
    <w:rsid w:val="003424E3"/>
    <w:rsid w:val="0034568E"/>
    <w:rsid w:val="0034574B"/>
    <w:rsid w:val="003457DB"/>
    <w:rsid w:val="00345DD1"/>
    <w:rsid w:val="00346E82"/>
    <w:rsid w:val="003515EE"/>
    <w:rsid w:val="00351ACC"/>
    <w:rsid w:val="00352D2A"/>
    <w:rsid w:val="0035471F"/>
    <w:rsid w:val="0035742B"/>
    <w:rsid w:val="00364EF9"/>
    <w:rsid w:val="00365578"/>
    <w:rsid w:val="003669E6"/>
    <w:rsid w:val="0036757B"/>
    <w:rsid w:val="003676FC"/>
    <w:rsid w:val="003700D2"/>
    <w:rsid w:val="0037154A"/>
    <w:rsid w:val="00372ADE"/>
    <w:rsid w:val="00377C65"/>
    <w:rsid w:val="0038091F"/>
    <w:rsid w:val="00384271"/>
    <w:rsid w:val="0038519C"/>
    <w:rsid w:val="003917FE"/>
    <w:rsid w:val="00393510"/>
    <w:rsid w:val="00394C87"/>
    <w:rsid w:val="00395C0A"/>
    <w:rsid w:val="00396822"/>
    <w:rsid w:val="00396879"/>
    <w:rsid w:val="003B0310"/>
    <w:rsid w:val="003B0CE6"/>
    <w:rsid w:val="003B2EE6"/>
    <w:rsid w:val="003B3A41"/>
    <w:rsid w:val="003B3EC9"/>
    <w:rsid w:val="003B57A3"/>
    <w:rsid w:val="003B5B83"/>
    <w:rsid w:val="003B69B4"/>
    <w:rsid w:val="003B77AE"/>
    <w:rsid w:val="003B77E1"/>
    <w:rsid w:val="003C054E"/>
    <w:rsid w:val="003C1AB3"/>
    <w:rsid w:val="003C2A6A"/>
    <w:rsid w:val="003C4103"/>
    <w:rsid w:val="003C6E43"/>
    <w:rsid w:val="003D1C18"/>
    <w:rsid w:val="003D43CD"/>
    <w:rsid w:val="003D49CE"/>
    <w:rsid w:val="003D61E8"/>
    <w:rsid w:val="003D6ADC"/>
    <w:rsid w:val="003D7EEF"/>
    <w:rsid w:val="003E2DD6"/>
    <w:rsid w:val="003E40AD"/>
    <w:rsid w:val="003E64B0"/>
    <w:rsid w:val="003F0751"/>
    <w:rsid w:val="003F1FCE"/>
    <w:rsid w:val="003F6107"/>
    <w:rsid w:val="00404B0C"/>
    <w:rsid w:val="00406F75"/>
    <w:rsid w:val="00411FF4"/>
    <w:rsid w:val="00412EE3"/>
    <w:rsid w:val="004155B2"/>
    <w:rsid w:val="00417429"/>
    <w:rsid w:val="00421525"/>
    <w:rsid w:val="00422390"/>
    <w:rsid w:val="0042259D"/>
    <w:rsid w:val="00422845"/>
    <w:rsid w:val="00422A81"/>
    <w:rsid w:val="004331B1"/>
    <w:rsid w:val="00433B13"/>
    <w:rsid w:val="00435B29"/>
    <w:rsid w:val="00436F38"/>
    <w:rsid w:val="004379EF"/>
    <w:rsid w:val="0044297C"/>
    <w:rsid w:val="004452BC"/>
    <w:rsid w:val="00450F30"/>
    <w:rsid w:val="00454710"/>
    <w:rsid w:val="004548C4"/>
    <w:rsid w:val="00455476"/>
    <w:rsid w:val="00456260"/>
    <w:rsid w:val="004570E7"/>
    <w:rsid w:val="0046188F"/>
    <w:rsid w:val="0046787B"/>
    <w:rsid w:val="0047413F"/>
    <w:rsid w:val="00483BC1"/>
    <w:rsid w:val="00493F74"/>
    <w:rsid w:val="004947DA"/>
    <w:rsid w:val="004A019E"/>
    <w:rsid w:val="004A3845"/>
    <w:rsid w:val="004A3BAD"/>
    <w:rsid w:val="004A5517"/>
    <w:rsid w:val="004A62D6"/>
    <w:rsid w:val="004A68D2"/>
    <w:rsid w:val="004A7C0C"/>
    <w:rsid w:val="004B2753"/>
    <w:rsid w:val="004B5329"/>
    <w:rsid w:val="004B6E31"/>
    <w:rsid w:val="004C197E"/>
    <w:rsid w:val="004C1B81"/>
    <w:rsid w:val="004C64D2"/>
    <w:rsid w:val="004C668A"/>
    <w:rsid w:val="004C704E"/>
    <w:rsid w:val="004C759C"/>
    <w:rsid w:val="004D3124"/>
    <w:rsid w:val="004D3CA2"/>
    <w:rsid w:val="004D408C"/>
    <w:rsid w:val="004D599C"/>
    <w:rsid w:val="004E1952"/>
    <w:rsid w:val="004E473C"/>
    <w:rsid w:val="004E6818"/>
    <w:rsid w:val="004F195C"/>
    <w:rsid w:val="004F2659"/>
    <w:rsid w:val="004F48D4"/>
    <w:rsid w:val="004F741A"/>
    <w:rsid w:val="005015BC"/>
    <w:rsid w:val="0050175E"/>
    <w:rsid w:val="00501E44"/>
    <w:rsid w:val="00502780"/>
    <w:rsid w:val="00506A18"/>
    <w:rsid w:val="00507359"/>
    <w:rsid w:val="005142AD"/>
    <w:rsid w:val="00516AD4"/>
    <w:rsid w:val="00517749"/>
    <w:rsid w:val="00520403"/>
    <w:rsid w:val="0052691E"/>
    <w:rsid w:val="00530424"/>
    <w:rsid w:val="00531852"/>
    <w:rsid w:val="00534454"/>
    <w:rsid w:val="0054007C"/>
    <w:rsid w:val="0054391B"/>
    <w:rsid w:val="00544987"/>
    <w:rsid w:val="00545736"/>
    <w:rsid w:val="005501EB"/>
    <w:rsid w:val="00551361"/>
    <w:rsid w:val="00551BA2"/>
    <w:rsid w:val="00552AF4"/>
    <w:rsid w:val="00552F3A"/>
    <w:rsid w:val="00553C3D"/>
    <w:rsid w:val="00554111"/>
    <w:rsid w:val="005546D6"/>
    <w:rsid w:val="00556EE4"/>
    <w:rsid w:val="0056047B"/>
    <w:rsid w:val="00560D56"/>
    <w:rsid w:val="0056389A"/>
    <w:rsid w:val="00564E1C"/>
    <w:rsid w:val="00570E34"/>
    <w:rsid w:val="00574C11"/>
    <w:rsid w:val="00580FE9"/>
    <w:rsid w:val="00581075"/>
    <w:rsid w:val="00581F3F"/>
    <w:rsid w:val="00582A5F"/>
    <w:rsid w:val="0058382C"/>
    <w:rsid w:val="005861CB"/>
    <w:rsid w:val="005869A3"/>
    <w:rsid w:val="00590A62"/>
    <w:rsid w:val="00590CFC"/>
    <w:rsid w:val="0059170A"/>
    <w:rsid w:val="00593B38"/>
    <w:rsid w:val="00595050"/>
    <w:rsid w:val="00595B32"/>
    <w:rsid w:val="00595EEB"/>
    <w:rsid w:val="005A0530"/>
    <w:rsid w:val="005B0D49"/>
    <w:rsid w:val="005B224E"/>
    <w:rsid w:val="005B4C00"/>
    <w:rsid w:val="005B573E"/>
    <w:rsid w:val="005B5980"/>
    <w:rsid w:val="005C37DE"/>
    <w:rsid w:val="005C5CD3"/>
    <w:rsid w:val="005C7F2C"/>
    <w:rsid w:val="005D5F3E"/>
    <w:rsid w:val="005D7453"/>
    <w:rsid w:val="005E0D28"/>
    <w:rsid w:val="005E2A1C"/>
    <w:rsid w:val="005E3958"/>
    <w:rsid w:val="005F4AFD"/>
    <w:rsid w:val="005F6E25"/>
    <w:rsid w:val="006056ED"/>
    <w:rsid w:val="006057E3"/>
    <w:rsid w:val="006066BE"/>
    <w:rsid w:val="00607FF9"/>
    <w:rsid w:val="00614966"/>
    <w:rsid w:val="006149B0"/>
    <w:rsid w:val="00616E93"/>
    <w:rsid w:val="00627BFA"/>
    <w:rsid w:val="0063234A"/>
    <w:rsid w:val="006333EC"/>
    <w:rsid w:val="00633F23"/>
    <w:rsid w:val="0063448B"/>
    <w:rsid w:val="006357F2"/>
    <w:rsid w:val="00637FB1"/>
    <w:rsid w:val="00643297"/>
    <w:rsid w:val="00646149"/>
    <w:rsid w:val="006463C9"/>
    <w:rsid w:val="00646635"/>
    <w:rsid w:val="006557F0"/>
    <w:rsid w:val="006609A0"/>
    <w:rsid w:val="006646F2"/>
    <w:rsid w:val="00670AE7"/>
    <w:rsid w:val="0067298C"/>
    <w:rsid w:val="00674937"/>
    <w:rsid w:val="00676570"/>
    <w:rsid w:val="006807DE"/>
    <w:rsid w:val="00681EE3"/>
    <w:rsid w:val="00683BD3"/>
    <w:rsid w:val="00684D91"/>
    <w:rsid w:val="0068756D"/>
    <w:rsid w:val="00690598"/>
    <w:rsid w:val="00692C00"/>
    <w:rsid w:val="00693F63"/>
    <w:rsid w:val="00694B96"/>
    <w:rsid w:val="00694E35"/>
    <w:rsid w:val="006A17E0"/>
    <w:rsid w:val="006A2B20"/>
    <w:rsid w:val="006A34A9"/>
    <w:rsid w:val="006A712A"/>
    <w:rsid w:val="006B0811"/>
    <w:rsid w:val="006B2D40"/>
    <w:rsid w:val="006B3124"/>
    <w:rsid w:val="006B4322"/>
    <w:rsid w:val="006B5011"/>
    <w:rsid w:val="006C069E"/>
    <w:rsid w:val="006C1555"/>
    <w:rsid w:val="006C2378"/>
    <w:rsid w:val="006C5DE6"/>
    <w:rsid w:val="006C632E"/>
    <w:rsid w:val="006C72D5"/>
    <w:rsid w:val="006D5257"/>
    <w:rsid w:val="006D55E8"/>
    <w:rsid w:val="006E02EC"/>
    <w:rsid w:val="006E06D8"/>
    <w:rsid w:val="006E2B8C"/>
    <w:rsid w:val="006E3E47"/>
    <w:rsid w:val="006E45BE"/>
    <w:rsid w:val="006E7CF3"/>
    <w:rsid w:val="006F0279"/>
    <w:rsid w:val="006F0FF0"/>
    <w:rsid w:val="006F5531"/>
    <w:rsid w:val="006F5EF2"/>
    <w:rsid w:val="00700A37"/>
    <w:rsid w:val="007036E4"/>
    <w:rsid w:val="0070442F"/>
    <w:rsid w:val="00706C34"/>
    <w:rsid w:val="00707A89"/>
    <w:rsid w:val="00714360"/>
    <w:rsid w:val="00714C6F"/>
    <w:rsid w:val="00720B7B"/>
    <w:rsid w:val="00733555"/>
    <w:rsid w:val="0073388C"/>
    <w:rsid w:val="00735646"/>
    <w:rsid w:val="007361C8"/>
    <w:rsid w:val="007366BD"/>
    <w:rsid w:val="007378A7"/>
    <w:rsid w:val="00744D32"/>
    <w:rsid w:val="00744E98"/>
    <w:rsid w:val="00745E3F"/>
    <w:rsid w:val="007510D2"/>
    <w:rsid w:val="00751342"/>
    <w:rsid w:val="00751B64"/>
    <w:rsid w:val="00752662"/>
    <w:rsid w:val="00752CC1"/>
    <w:rsid w:val="0075369F"/>
    <w:rsid w:val="00753D8D"/>
    <w:rsid w:val="007568F5"/>
    <w:rsid w:val="007637C3"/>
    <w:rsid w:val="00765BAB"/>
    <w:rsid w:val="00767B9F"/>
    <w:rsid w:val="00767E89"/>
    <w:rsid w:val="00773F34"/>
    <w:rsid w:val="0077744A"/>
    <w:rsid w:val="00781E6F"/>
    <w:rsid w:val="007842F2"/>
    <w:rsid w:val="00786B2D"/>
    <w:rsid w:val="007872EB"/>
    <w:rsid w:val="00791051"/>
    <w:rsid w:val="00791695"/>
    <w:rsid w:val="00791DD1"/>
    <w:rsid w:val="00791F00"/>
    <w:rsid w:val="00793060"/>
    <w:rsid w:val="00794E32"/>
    <w:rsid w:val="007A1FAC"/>
    <w:rsid w:val="007A28B7"/>
    <w:rsid w:val="007A4DF2"/>
    <w:rsid w:val="007A5CB3"/>
    <w:rsid w:val="007A6C5B"/>
    <w:rsid w:val="007A7FED"/>
    <w:rsid w:val="007B4896"/>
    <w:rsid w:val="007B497B"/>
    <w:rsid w:val="007C04D3"/>
    <w:rsid w:val="007C3E95"/>
    <w:rsid w:val="007C703A"/>
    <w:rsid w:val="007D0750"/>
    <w:rsid w:val="007D5D61"/>
    <w:rsid w:val="007E3EC1"/>
    <w:rsid w:val="007E59B6"/>
    <w:rsid w:val="007E5A97"/>
    <w:rsid w:val="007E6FBD"/>
    <w:rsid w:val="007E77EE"/>
    <w:rsid w:val="007F0A9F"/>
    <w:rsid w:val="007F1292"/>
    <w:rsid w:val="007F2A87"/>
    <w:rsid w:val="007F2EB9"/>
    <w:rsid w:val="007F37AA"/>
    <w:rsid w:val="007F439A"/>
    <w:rsid w:val="007F7DD6"/>
    <w:rsid w:val="00802851"/>
    <w:rsid w:val="00804452"/>
    <w:rsid w:val="0080500A"/>
    <w:rsid w:val="00810391"/>
    <w:rsid w:val="008142E4"/>
    <w:rsid w:val="0082118A"/>
    <w:rsid w:val="00834660"/>
    <w:rsid w:val="00835601"/>
    <w:rsid w:val="00841ECB"/>
    <w:rsid w:val="008448EE"/>
    <w:rsid w:val="0084553F"/>
    <w:rsid w:val="00847892"/>
    <w:rsid w:val="00850806"/>
    <w:rsid w:val="008523B4"/>
    <w:rsid w:val="00852CCB"/>
    <w:rsid w:val="00856586"/>
    <w:rsid w:val="00857428"/>
    <w:rsid w:val="008603A3"/>
    <w:rsid w:val="00860940"/>
    <w:rsid w:val="00863006"/>
    <w:rsid w:val="00863C1A"/>
    <w:rsid w:val="00872F41"/>
    <w:rsid w:val="008734F5"/>
    <w:rsid w:val="008741FB"/>
    <w:rsid w:val="00876B35"/>
    <w:rsid w:val="00876FEF"/>
    <w:rsid w:val="00881495"/>
    <w:rsid w:val="008815AB"/>
    <w:rsid w:val="00883779"/>
    <w:rsid w:val="008847A2"/>
    <w:rsid w:val="00885CF2"/>
    <w:rsid w:val="00887D27"/>
    <w:rsid w:val="00890ACC"/>
    <w:rsid w:val="008924C0"/>
    <w:rsid w:val="00894403"/>
    <w:rsid w:val="00894D5B"/>
    <w:rsid w:val="00895B62"/>
    <w:rsid w:val="008A011A"/>
    <w:rsid w:val="008A1180"/>
    <w:rsid w:val="008A1422"/>
    <w:rsid w:val="008A157A"/>
    <w:rsid w:val="008A224A"/>
    <w:rsid w:val="008A7C56"/>
    <w:rsid w:val="008B0615"/>
    <w:rsid w:val="008B1071"/>
    <w:rsid w:val="008B1AA5"/>
    <w:rsid w:val="008B4148"/>
    <w:rsid w:val="008B50A8"/>
    <w:rsid w:val="008B6E50"/>
    <w:rsid w:val="008B7408"/>
    <w:rsid w:val="008C1E83"/>
    <w:rsid w:val="008C2767"/>
    <w:rsid w:val="008C43B3"/>
    <w:rsid w:val="008C6E3E"/>
    <w:rsid w:val="008C768D"/>
    <w:rsid w:val="008C7C16"/>
    <w:rsid w:val="008D018D"/>
    <w:rsid w:val="008D1771"/>
    <w:rsid w:val="008D37E0"/>
    <w:rsid w:val="008D37FC"/>
    <w:rsid w:val="008D7B27"/>
    <w:rsid w:val="008E4AD9"/>
    <w:rsid w:val="008E7039"/>
    <w:rsid w:val="008F0D0C"/>
    <w:rsid w:val="008F147D"/>
    <w:rsid w:val="008F1BDB"/>
    <w:rsid w:val="008F4791"/>
    <w:rsid w:val="00901B3E"/>
    <w:rsid w:val="009038AA"/>
    <w:rsid w:val="00903BAD"/>
    <w:rsid w:val="00907C6C"/>
    <w:rsid w:val="00913819"/>
    <w:rsid w:val="009161B9"/>
    <w:rsid w:val="00920A15"/>
    <w:rsid w:val="00923541"/>
    <w:rsid w:val="00924080"/>
    <w:rsid w:val="009274A3"/>
    <w:rsid w:val="009361FB"/>
    <w:rsid w:val="00937229"/>
    <w:rsid w:val="00941213"/>
    <w:rsid w:val="0094147B"/>
    <w:rsid w:val="00943CFB"/>
    <w:rsid w:val="0095656A"/>
    <w:rsid w:val="00960CA5"/>
    <w:rsid w:val="00962D62"/>
    <w:rsid w:val="00965262"/>
    <w:rsid w:val="00966438"/>
    <w:rsid w:val="009702C1"/>
    <w:rsid w:val="0097058B"/>
    <w:rsid w:val="00972483"/>
    <w:rsid w:val="00973B92"/>
    <w:rsid w:val="00974B5D"/>
    <w:rsid w:val="00975B4A"/>
    <w:rsid w:val="009768B9"/>
    <w:rsid w:val="0098287C"/>
    <w:rsid w:val="00983B05"/>
    <w:rsid w:val="009909F7"/>
    <w:rsid w:val="00991CAA"/>
    <w:rsid w:val="00994A00"/>
    <w:rsid w:val="009961C0"/>
    <w:rsid w:val="0099682F"/>
    <w:rsid w:val="00996907"/>
    <w:rsid w:val="00996E57"/>
    <w:rsid w:val="009A0CFB"/>
    <w:rsid w:val="009A3670"/>
    <w:rsid w:val="009A714E"/>
    <w:rsid w:val="009A7A21"/>
    <w:rsid w:val="009A7ABB"/>
    <w:rsid w:val="009B0DDE"/>
    <w:rsid w:val="009B29C2"/>
    <w:rsid w:val="009B305E"/>
    <w:rsid w:val="009C0731"/>
    <w:rsid w:val="009C3313"/>
    <w:rsid w:val="009C4353"/>
    <w:rsid w:val="009C4A97"/>
    <w:rsid w:val="009D0536"/>
    <w:rsid w:val="009D0A6C"/>
    <w:rsid w:val="009D6AB4"/>
    <w:rsid w:val="009F120A"/>
    <w:rsid w:val="009F46DE"/>
    <w:rsid w:val="009F6F8B"/>
    <w:rsid w:val="00A02938"/>
    <w:rsid w:val="00A02A26"/>
    <w:rsid w:val="00A1168B"/>
    <w:rsid w:val="00A14B98"/>
    <w:rsid w:val="00A14F21"/>
    <w:rsid w:val="00A1600D"/>
    <w:rsid w:val="00A17EE8"/>
    <w:rsid w:val="00A21DFE"/>
    <w:rsid w:val="00A22DF9"/>
    <w:rsid w:val="00A30AFA"/>
    <w:rsid w:val="00A368D1"/>
    <w:rsid w:val="00A376FE"/>
    <w:rsid w:val="00A37D72"/>
    <w:rsid w:val="00A4323E"/>
    <w:rsid w:val="00A43962"/>
    <w:rsid w:val="00A4422C"/>
    <w:rsid w:val="00A4442D"/>
    <w:rsid w:val="00A44EFE"/>
    <w:rsid w:val="00A5006A"/>
    <w:rsid w:val="00A510D3"/>
    <w:rsid w:val="00A531FE"/>
    <w:rsid w:val="00A54144"/>
    <w:rsid w:val="00A55338"/>
    <w:rsid w:val="00A56C27"/>
    <w:rsid w:val="00A57A37"/>
    <w:rsid w:val="00A57FFB"/>
    <w:rsid w:val="00A61F3A"/>
    <w:rsid w:val="00A6424C"/>
    <w:rsid w:val="00A67AC0"/>
    <w:rsid w:val="00A711B0"/>
    <w:rsid w:val="00A71ADD"/>
    <w:rsid w:val="00A72766"/>
    <w:rsid w:val="00A74035"/>
    <w:rsid w:val="00A84743"/>
    <w:rsid w:val="00A85012"/>
    <w:rsid w:val="00A908B0"/>
    <w:rsid w:val="00A90E20"/>
    <w:rsid w:val="00A912EC"/>
    <w:rsid w:val="00A9352E"/>
    <w:rsid w:val="00A93F2D"/>
    <w:rsid w:val="00A95035"/>
    <w:rsid w:val="00A9595F"/>
    <w:rsid w:val="00A97ECF"/>
    <w:rsid w:val="00AA0D10"/>
    <w:rsid w:val="00AA33F0"/>
    <w:rsid w:val="00AA4365"/>
    <w:rsid w:val="00AA76BD"/>
    <w:rsid w:val="00AC25E2"/>
    <w:rsid w:val="00AC27CF"/>
    <w:rsid w:val="00AC2D1C"/>
    <w:rsid w:val="00AD140C"/>
    <w:rsid w:val="00AD4A9B"/>
    <w:rsid w:val="00AD79CB"/>
    <w:rsid w:val="00AD7DA9"/>
    <w:rsid w:val="00AE0F5F"/>
    <w:rsid w:val="00AE15AE"/>
    <w:rsid w:val="00AE1DF6"/>
    <w:rsid w:val="00AE5811"/>
    <w:rsid w:val="00AE6D4D"/>
    <w:rsid w:val="00AF16A9"/>
    <w:rsid w:val="00AF1C48"/>
    <w:rsid w:val="00AF3E48"/>
    <w:rsid w:val="00AF4F84"/>
    <w:rsid w:val="00AF5D6D"/>
    <w:rsid w:val="00AF6F21"/>
    <w:rsid w:val="00B01A26"/>
    <w:rsid w:val="00B032B1"/>
    <w:rsid w:val="00B0392E"/>
    <w:rsid w:val="00B0635B"/>
    <w:rsid w:val="00B11E5E"/>
    <w:rsid w:val="00B12CC0"/>
    <w:rsid w:val="00B14A7B"/>
    <w:rsid w:val="00B1546C"/>
    <w:rsid w:val="00B20696"/>
    <w:rsid w:val="00B304B4"/>
    <w:rsid w:val="00B3059B"/>
    <w:rsid w:val="00B30969"/>
    <w:rsid w:val="00B3119B"/>
    <w:rsid w:val="00B334B6"/>
    <w:rsid w:val="00B35D03"/>
    <w:rsid w:val="00B423E3"/>
    <w:rsid w:val="00B431CF"/>
    <w:rsid w:val="00B45CF8"/>
    <w:rsid w:val="00B50AD0"/>
    <w:rsid w:val="00B51D5C"/>
    <w:rsid w:val="00B564DA"/>
    <w:rsid w:val="00B60C23"/>
    <w:rsid w:val="00B64D52"/>
    <w:rsid w:val="00B66F55"/>
    <w:rsid w:val="00B72972"/>
    <w:rsid w:val="00B73F82"/>
    <w:rsid w:val="00B744DB"/>
    <w:rsid w:val="00B827ED"/>
    <w:rsid w:val="00B86C56"/>
    <w:rsid w:val="00B911B1"/>
    <w:rsid w:val="00B9364B"/>
    <w:rsid w:val="00B939F8"/>
    <w:rsid w:val="00B960E8"/>
    <w:rsid w:val="00BA1A95"/>
    <w:rsid w:val="00BA4C4F"/>
    <w:rsid w:val="00BA79BB"/>
    <w:rsid w:val="00BA7B80"/>
    <w:rsid w:val="00BB2D46"/>
    <w:rsid w:val="00BB2F0B"/>
    <w:rsid w:val="00BB566E"/>
    <w:rsid w:val="00BC11A1"/>
    <w:rsid w:val="00BC19D3"/>
    <w:rsid w:val="00BC2DD5"/>
    <w:rsid w:val="00BD3103"/>
    <w:rsid w:val="00BD72EB"/>
    <w:rsid w:val="00BE4E65"/>
    <w:rsid w:val="00BE7FB6"/>
    <w:rsid w:val="00BF4AC6"/>
    <w:rsid w:val="00BF4D12"/>
    <w:rsid w:val="00BF5A9D"/>
    <w:rsid w:val="00C01740"/>
    <w:rsid w:val="00C05652"/>
    <w:rsid w:val="00C07E96"/>
    <w:rsid w:val="00C10960"/>
    <w:rsid w:val="00C118CD"/>
    <w:rsid w:val="00C14A07"/>
    <w:rsid w:val="00C1672A"/>
    <w:rsid w:val="00C17F2C"/>
    <w:rsid w:val="00C23EB7"/>
    <w:rsid w:val="00C25DD1"/>
    <w:rsid w:val="00C26643"/>
    <w:rsid w:val="00C34325"/>
    <w:rsid w:val="00C371F0"/>
    <w:rsid w:val="00C4003E"/>
    <w:rsid w:val="00C4073B"/>
    <w:rsid w:val="00C42AF5"/>
    <w:rsid w:val="00C45574"/>
    <w:rsid w:val="00C45A8A"/>
    <w:rsid w:val="00C46B1A"/>
    <w:rsid w:val="00C46D88"/>
    <w:rsid w:val="00C50C1D"/>
    <w:rsid w:val="00C50D4A"/>
    <w:rsid w:val="00C53EAF"/>
    <w:rsid w:val="00C5429A"/>
    <w:rsid w:val="00C558E4"/>
    <w:rsid w:val="00C56271"/>
    <w:rsid w:val="00C60022"/>
    <w:rsid w:val="00C60DDA"/>
    <w:rsid w:val="00C612B6"/>
    <w:rsid w:val="00C62E43"/>
    <w:rsid w:val="00C7260E"/>
    <w:rsid w:val="00C75C6F"/>
    <w:rsid w:val="00C8033B"/>
    <w:rsid w:val="00C80E85"/>
    <w:rsid w:val="00C83459"/>
    <w:rsid w:val="00C86725"/>
    <w:rsid w:val="00C86A9E"/>
    <w:rsid w:val="00C95818"/>
    <w:rsid w:val="00C96FDE"/>
    <w:rsid w:val="00C9760D"/>
    <w:rsid w:val="00CA0A7A"/>
    <w:rsid w:val="00CA17E3"/>
    <w:rsid w:val="00CB08AC"/>
    <w:rsid w:val="00CB0A96"/>
    <w:rsid w:val="00CB11F9"/>
    <w:rsid w:val="00CB3B14"/>
    <w:rsid w:val="00CB4DCD"/>
    <w:rsid w:val="00CB6233"/>
    <w:rsid w:val="00CB6EA0"/>
    <w:rsid w:val="00CC3E03"/>
    <w:rsid w:val="00CC3F44"/>
    <w:rsid w:val="00CC4FF4"/>
    <w:rsid w:val="00CC5EFD"/>
    <w:rsid w:val="00CC73ED"/>
    <w:rsid w:val="00CD388B"/>
    <w:rsid w:val="00CD4A87"/>
    <w:rsid w:val="00CD61A9"/>
    <w:rsid w:val="00CD65DF"/>
    <w:rsid w:val="00CD78B1"/>
    <w:rsid w:val="00CE4E7F"/>
    <w:rsid w:val="00CE591E"/>
    <w:rsid w:val="00CF31C7"/>
    <w:rsid w:val="00CF5A36"/>
    <w:rsid w:val="00CF6C17"/>
    <w:rsid w:val="00D00657"/>
    <w:rsid w:val="00D017F8"/>
    <w:rsid w:val="00D044C7"/>
    <w:rsid w:val="00D1376E"/>
    <w:rsid w:val="00D14525"/>
    <w:rsid w:val="00D16187"/>
    <w:rsid w:val="00D16211"/>
    <w:rsid w:val="00D16E3B"/>
    <w:rsid w:val="00D22D24"/>
    <w:rsid w:val="00D2302E"/>
    <w:rsid w:val="00D31D6A"/>
    <w:rsid w:val="00D33C04"/>
    <w:rsid w:val="00D36B73"/>
    <w:rsid w:val="00D36D42"/>
    <w:rsid w:val="00D374E6"/>
    <w:rsid w:val="00D4293D"/>
    <w:rsid w:val="00D43DD3"/>
    <w:rsid w:val="00D443C2"/>
    <w:rsid w:val="00D4798D"/>
    <w:rsid w:val="00D50AFD"/>
    <w:rsid w:val="00D50DAE"/>
    <w:rsid w:val="00D53D61"/>
    <w:rsid w:val="00D56846"/>
    <w:rsid w:val="00D603B2"/>
    <w:rsid w:val="00D75B53"/>
    <w:rsid w:val="00D83693"/>
    <w:rsid w:val="00D850E3"/>
    <w:rsid w:val="00D86B81"/>
    <w:rsid w:val="00D92C2C"/>
    <w:rsid w:val="00D93484"/>
    <w:rsid w:val="00D93981"/>
    <w:rsid w:val="00D9692A"/>
    <w:rsid w:val="00D96B83"/>
    <w:rsid w:val="00D97DCE"/>
    <w:rsid w:val="00DA1122"/>
    <w:rsid w:val="00DA14E5"/>
    <w:rsid w:val="00DA4127"/>
    <w:rsid w:val="00DB4C35"/>
    <w:rsid w:val="00DB5261"/>
    <w:rsid w:val="00DB5B45"/>
    <w:rsid w:val="00DB6C01"/>
    <w:rsid w:val="00DB6D25"/>
    <w:rsid w:val="00DC665D"/>
    <w:rsid w:val="00DD2958"/>
    <w:rsid w:val="00DD30F6"/>
    <w:rsid w:val="00DD40D4"/>
    <w:rsid w:val="00DD7875"/>
    <w:rsid w:val="00DE4BEE"/>
    <w:rsid w:val="00DE4D5B"/>
    <w:rsid w:val="00DE5DE8"/>
    <w:rsid w:val="00DE66D6"/>
    <w:rsid w:val="00DE6EDA"/>
    <w:rsid w:val="00DE7693"/>
    <w:rsid w:val="00DE7697"/>
    <w:rsid w:val="00DF1D67"/>
    <w:rsid w:val="00E0539A"/>
    <w:rsid w:val="00E07340"/>
    <w:rsid w:val="00E12464"/>
    <w:rsid w:val="00E14678"/>
    <w:rsid w:val="00E16F60"/>
    <w:rsid w:val="00E20999"/>
    <w:rsid w:val="00E209F6"/>
    <w:rsid w:val="00E21429"/>
    <w:rsid w:val="00E277B2"/>
    <w:rsid w:val="00E3109B"/>
    <w:rsid w:val="00E31EFA"/>
    <w:rsid w:val="00E3258F"/>
    <w:rsid w:val="00E32B12"/>
    <w:rsid w:val="00E378DA"/>
    <w:rsid w:val="00E437F5"/>
    <w:rsid w:val="00E43B5B"/>
    <w:rsid w:val="00E44DE8"/>
    <w:rsid w:val="00E465F0"/>
    <w:rsid w:val="00E52BF7"/>
    <w:rsid w:val="00E56410"/>
    <w:rsid w:val="00E6113A"/>
    <w:rsid w:val="00E615BF"/>
    <w:rsid w:val="00E615EA"/>
    <w:rsid w:val="00E61C73"/>
    <w:rsid w:val="00E61DA6"/>
    <w:rsid w:val="00E63750"/>
    <w:rsid w:val="00E65158"/>
    <w:rsid w:val="00E65881"/>
    <w:rsid w:val="00E718B3"/>
    <w:rsid w:val="00E727F1"/>
    <w:rsid w:val="00E73E20"/>
    <w:rsid w:val="00E85471"/>
    <w:rsid w:val="00E86DDD"/>
    <w:rsid w:val="00E86F7A"/>
    <w:rsid w:val="00E87906"/>
    <w:rsid w:val="00E93437"/>
    <w:rsid w:val="00E94C48"/>
    <w:rsid w:val="00E97200"/>
    <w:rsid w:val="00EA061F"/>
    <w:rsid w:val="00EA07AB"/>
    <w:rsid w:val="00EA4218"/>
    <w:rsid w:val="00EA5F57"/>
    <w:rsid w:val="00EA68CB"/>
    <w:rsid w:val="00EA7249"/>
    <w:rsid w:val="00EB229B"/>
    <w:rsid w:val="00EB2733"/>
    <w:rsid w:val="00EC5605"/>
    <w:rsid w:val="00EC71CA"/>
    <w:rsid w:val="00ED5B15"/>
    <w:rsid w:val="00EE0BF6"/>
    <w:rsid w:val="00EE1645"/>
    <w:rsid w:val="00EE2D3B"/>
    <w:rsid w:val="00EE4B2B"/>
    <w:rsid w:val="00EF0112"/>
    <w:rsid w:val="00EF41AF"/>
    <w:rsid w:val="00EF491A"/>
    <w:rsid w:val="00EF6002"/>
    <w:rsid w:val="00EF7F8A"/>
    <w:rsid w:val="00F033A6"/>
    <w:rsid w:val="00F033CF"/>
    <w:rsid w:val="00F038BE"/>
    <w:rsid w:val="00F04597"/>
    <w:rsid w:val="00F079B7"/>
    <w:rsid w:val="00F106D7"/>
    <w:rsid w:val="00F10817"/>
    <w:rsid w:val="00F130B9"/>
    <w:rsid w:val="00F2107B"/>
    <w:rsid w:val="00F21520"/>
    <w:rsid w:val="00F21D86"/>
    <w:rsid w:val="00F2635E"/>
    <w:rsid w:val="00F2696E"/>
    <w:rsid w:val="00F269C6"/>
    <w:rsid w:val="00F26A85"/>
    <w:rsid w:val="00F26FF1"/>
    <w:rsid w:val="00F35762"/>
    <w:rsid w:val="00F36867"/>
    <w:rsid w:val="00F37D2E"/>
    <w:rsid w:val="00F4453A"/>
    <w:rsid w:val="00F472E5"/>
    <w:rsid w:val="00F50383"/>
    <w:rsid w:val="00F509C7"/>
    <w:rsid w:val="00F50AEA"/>
    <w:rsid w:val="00F52693"/>
    <w:rsid w:val="00F548C7"/>
    <w:rsid w:val="00F554E9"/>
    <w:rsid w:val="00F55F2C"/>
    <w:rsid w:val="00F60782"/>
    <w:rsid w:val="00F672D4"/>
    <w:rsid w:val="00F67C6E"/>
    <w:rsid w:val="00F70B51"/>
    <w:rsid w:val="00F745D4"/>
    <w:rsid w:val="00F74D79"/>
    <w:rsid w:val="00F7507E"/>
    <w:rsid w:val="00F751A6"/>
    <w:rsid w:val="00F75778"/>
    <w:rsid w:val="00F7623E"/>
    <w:rsid w:val="00F77D45"/>
    <w:rsid w:val="00F80991"/>
    <w:rsid w:val="00F87A14"/>
    <w:rsid w:val="00F92740"/>
    <w:rsid w:val="00F95558"/>
    <w:rsid w:val="00F97EE1"/>
    <w:rsid w:val="00FA012D"/>
    <w:rsid w:val="00FA1356"/>
    <w:rsid w:val="00FA24B0"/>
    <w:rsid w:val="00FA3C05"/>
    <w:rsid w:val="00FA4968"/>
    <w:rsid w:val="00FB4E80"/>
    <w:rsid w:val="00FB79BA"/>
    <w:rsid w:val="00FC18CF"/>
    <w:rsid w:val="00FC2EFD"/>
    <w:rsid w:val="00FC478C"/>
    <w:rsid w:val="00FC4D39"/>
    <w:rsid w:val="00FC5B00"/>
    <w:rsid w:val="00FC5DD9"/>
    <w:rsid w:val="00FC7DFD"/>
    <w:rsid w:val="00FD2C92"/>
    <w:rsid w:val="00FD375E"/>
    <w:rsid w:val="00FD72E3"/>
    <w:rsid w:val="00FE17E7"/>
    <w:rsid w:val="00FE264A"/>
    <w:rsid w:val="00FE2D9A"/>
    <w:rsid w:val="00FE2FCF"/>
    <w:rsid w:val="00FE4AF8"/>
    <w:rsid w:val="00FE53AC"/>
    <w:rsid w:val="00FE592E"/>
    <w:rsid w:val="00FF4684"/>
    <w:rsid w:val="00F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43382A"/>
  <w15:chartTrackingRefBased/>
  <w15:docId w15:val="{F6863933-B0D0-4729-9DBC-F09214AA5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F0279"/>
    <w:pPr>
      <w:keepNext/>
      <w:outlineLvl w:val="0"/>
    </w:pPr>
    <w:rPr>
      <w:rFonts w:ascii="Arial Black" w:hAnsi="Arial Black" w:cs="Arial"/>
      <w:bCs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rsid w:val="002360B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DB6C0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B6C0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B6C01"/>
  </w:style>
  <w:style w:type="paragraph" w:styleId="BalloonText">
    <w:name w:val="Balloon Text"/>
    <w:basedOn w:val="Normal"/>
    <w:link w:val="BalloonTextChar"/>
    <w:rsid w:val="004155B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4155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5726"/>
    <w:pPr>
      <w:ind w:left="720"/>
    </w:pPr>
  </w:style>
  <w:style w:type="character" w:customStyle="1" w:styleId="Heading1Char">
    <w:name w:val="Heading 1 Char"/>
    <w:link w:val="Heading1"/>
    <w:rsid w:val="006F0279"/>
    <w:rPr>
      <w:rFonts w:ascii="Arial Black" w:hAnsi="Arial Black" w:cs="Arial"/>
      <w:bCs/>
      <w:sz w:val="32"/>
      <w:szCs w:val="24"/>
    </w:rPr>
  </w:style>
  <w:style w:type="paragraph" w:styleId="NormalWeb">
    <w:name w:val="Normal (Web)"/>
    <w:basedOn w:val="Normal"/>
    <w:uiPriority w:val="99"/>
    <w:unhideWhenUsed/>
    <w:rsid w:val="006C1555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6C1555"/>
  </w:style>
  <w:style w:type="character" w:customStyle="1" w:styleId="apple-converted-space">
    <w:name w:val="apple-converted-space"/>
    <w:basedOn w:val="DefaultParagraphFont"/>
    <w:rsid w:val="006C1555"/>
  </w:style>
  <w:style w:type="character" w:styleId="Hyperlink">
    <w:name w:val="Hyperlink"/>
    <w:uiPriority w:val="99"/>
    <w:unhideWhenUsed/>
    <w:rsid w:val="006C1555"/>
    <w:rPr>
      <w:color w:val="0000FF"/>
      <w:u w:val="single"/>
    </w:rPr>
  </w:style>
  <w:style w:type="paragraph" w:customStyle="1" w:styleId="line">
    <w:name w:val="line"/>
    <w:basedOn w:val="Normal"/>
    <w:rsid w:val="006C1555"/>
    <w:pPr>
      <w:spacing w:before="100" w:beforeAutospacing="1" w:after="100" w:afterAutospacing="1"/>
    </w:pPr>
  </w:style>
  <w:style w:type="character" w:customStyle="1" w:styleId="small-caps">
    <w:name w:val="small-caps"/>
    <w:basedOn w:val="DefaultParagraphFont"/>
    <w:rsid w:val="006C1555"/>
  </w:style>
  <w:style w:type="paragraph" w:customStyle="1" w:styleId="first-line-none">
    <w:name w:val="first-line-none"/>
    <w:basedOn w:val="Normal"/>
    <w:rsid w:val="006C15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Rom%206%3A3-8&amp;version=NASB1995" TargetMode="External"/><Relationship Id="rId13" Type="http://schemas.openxmlformats.org/officeDocument/2006/relationships/hyperlink" Target="https://www.biblegateway.com/passage/?search=Gal%203%3A%2023-29&amp;version=NASB1995" TargetMode="External"/><Relationship Id="rId18" Type="http://schemas.openxmlformats.org/officeDocument/2006/relationships/hyperlink" Target="https://www.biblegateway.com/passage/?search=Col.%202%3A9-15&amp;version=NASB1995" TargetMode="External"/><Relationship Id="rId26" Type="http://schemas.openxmlformats.org/officeDocument/2006/relationships/hyperlink" Target="https://www.biblegateway.com/passage/?search=Acts%201%3A9-11&amp;version=NASB199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iblegateway.com/passage/?search=Col.%202%3A9-15&amp;version=NASB199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iblegateway.com/passage/?search=Rom%206%3A3-8&amp;version=NASB1995" TargetMode="External"/><Relationship Id="rId17" Type="http://schemas.openxmlformats.org/officeDocument/2006/relationships/hyperlink" Target="https://www.biblegateway.com/passage/?search=Col.%202%3A9-15&amp;version=NASB1995" TargetMode="External"/><Relationship Id="rId25" Type="http://schemas.openxmlformats.org/officeDocument/2006/relationships/hyperlink" Target="https://www.biblegateway.com/passage/?search=Acts%201%3A9-11&amp;version=NASB199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iblegateway.com/passage/?search=Gal%203%3A%2023-29&amp;version=NASB1995" TargetMode="External"/><Relationship Id="rId20" Type="http://schemas.openxmlformats.org/officeDocument/2006/relationships/hyperlink" Target="https://www.biblegateway.com/passage/?search=Col.%202%3A9-15&amp;version=NASB199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blegateway.com/passage/?search=Rom%206%3A3-8&amp;version=NASB1995" TargetMode="External"/><Relationship Id="rId24" Type="http://schemas.openxmlformats.org/officeDocument/2006/relationships/hyperlink" Target="https://www.biblegateway.com/passage/?search=Heb%201%3A3-6&amp;version=NASB199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blegateway.com/passage/?search=Gal%203%3A%2023-29&amp;version=NASB1995" TargetMode="External"/><Relationship Id="rId23" Type="http://schemas.openxmlformats.org/officeDocument/2006/relationships/hyperlink" Target="https://www.biblegateway.com/passage/?search=Heb%201%3A3-6&amp;version=NASB199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biblegateway.com/passage/?search=Rom%206%3A3-8&amp;version=NASB1995" TargetMode="External"/><Relationship Id="rId19" Type="http://schemas.openxmlformats.org/officeDocument/2006/relationships/hyperlink" Target="https://www.biblegateway.com/passage/?search=Col.%202%3A9-15&amp;version=NASB19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legateway.com/passage/?search=Rom%206%3A3-8&amp;version=NASB1995" TargetMode="External"/><Relationship Id="rId14" Type="http://schemas.openxmlformats.org/officeDocument/2006/relationships/hyperlink" Target="https://www.biblegateway.com/passage/?search=Gal%203%3A%2023-29&amp;version=NASB1995" TargetMode="External"/><Relationship Id="rId22" Type="http://schemas.openxmlformats.org/officeDocument/2006/relationships/hyperlink" Target="https://www.biblegateway.com/passage/?search=Heb%201%3A3-6&amp;version=NASB1995" TargetMode="External"/><Relationship Id="rId27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ick\SERMO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0A4F0-EAD9-4462-BBCA-E6699BA58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SERMON TEMPLATE</Template>
  <TotalTime>0</TotalTime>
  <Pages>4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CONFOUNDED: BY LOVE AND GRACE</vt:lpstr>
    </vt:vector>
  </TitlesOfParts>
  <Company>Grace Bible Church</Company>
  <LinksUpToDate>false</LinksUpToDate>
  <CharactersWithSpaces>7443</CharactersWithSpaces>
  <SharedDoc>false</SharedDoc>
  <HLinks>
    <vt:vector size="114" baseType="variant">
      <vt:variant>
        <vt:i4>3014781</vt:i4>
      </vt:variant>
      <vt:variant>
        <vt:i4>54</vt:i4>
      </vt:variant>
      <vt:variant>
        <vt:i4>0</vt:i4>
      </vt:variant>
      <vt:variant>
        <vt:i4>5</vt:i4>
      </vt:variant>
      <vt:variant>
        <vt:lpwstr>https://www.biblegateway.com/passage/?search=Acts%201%3A9-11&amp;version=NASB1995</vt:lpwstr>
      </vt:variant>
      <vt:variant>
        <vt:lpwstr>fen-NASB1995-26935b</vt:lpwstr>
      </vt:variant>
      <vt:variant>
        <vt:i4>3080317</vt:i4>
      </vt:variant>
      <vt:variant>
        <vt:i4>51</vt:i4>
      </vt:variant>
      <vt:variant>
        <vt:i4>0</vt:i4>
      </vt:variant>
      <vt:variant>
        <vt:i4>5</vt:i4>
      </vt:variant>
      <vt:variant>
        <vt:lpwstr>https://www.biblegateway.com/passage/?search=Acts%201%3A9-11&amp;version=NASB1995</vt:lpwstr>
      </vt:variant>
      <vt:variant>
        <vt:lpwstr>fen-NASB1995-26934a</vt:lpwstr>
      </vt:variant>
      <vt:variant>
        <vt:i4>4980807</vt:i4>
      </vt:variant>
      <vt:variant>
        <vt:i4>48</vt:i4>
      </vt:variant>
      <vt:variant>
        <vt:i4>0</vt:i4>
      </vt:variant>
      <vt:variant>
        <vt:i4>5</vt:i4>
      </vt:variant>
      <vt:variant>
        <vt:lpwstr>https://www.biblegateway.com/passage/?search=Heb%201%3A3-6&amp;version=NASB1995</vt:lpwstr>
      </vt:variant>
      <vt:variant>
        <vt:lpwstr>fen-NASB1995-29970d</vt:lpwstr>
      </vt:variant>
      <vt:variant>
        <vt:i4>4980807</vt:i4>
      </vt:variant>
      <vt:variant>
        <vt:i4>45</vt:i4>
      </vt:variant>
      <vt:variant>
        <vt:i4>0</vt:i4>
      </vt:variant>
      <vt:variant>
        <vt:i4>5</vt:i4>
      </vt:variant>
      <vt:variant>
        <vt:lpwstr>https://www.biblegateway.com/passage/?search=Heb%201%3A3-6&amp;version=NASB1995</vt:lpwstr>
      </vt:variant>
      <vt:variant>
        <vt:lpwstr>fen-NASB1995-29970c</vt:lpwstr>
      </vt:variant>
      <vt:variant>
        <vt:i4>4915270</vt:i4>
      </vt:variant>
      <vt:variant>
        <vt:i4>42</vt:i4>
      </vt:variant>
      <vt:variant>
        <vt:i4>0</vt:i4>
      </vt:variant>
      <vt:variant>
        <vt:i4>5</vt:i4>
      </vt:variant>
      <vt:variant>
        <vt:lpwstr>https://www.biblegateway.com/passage/?search=Heb%201%3A3-6&amp;version=NASB1995</vt:lpwstr>
      </vt:variant>
      <vt:variant>
        <vt:lpwstr>fen-NASB1995-29967b</vt:lpwstr>
      </vt:variant>
      <vt:variant>
        <vt:i4>3735586</vt:i4>
      </vt:variant>
      <vt:variant>
        <vt:i4>39</vt:i4>
      </vt:variant>
      <vt:variant>
        <vt:i4>0</vt:i4>
      </vt:variant>
      <vt:variant>
        <vt:i4>5</vt:i4>
      </vt:variant>
      <vt:variant>
        <vt:lpwstr>https://www.biblegateway.com/passage/?search=Col.%202%3A9-15&amp;version=NASB1995</vt:lpwstr>
      </vt:variant>
      <vt:variant>
        <vt:lpwstr>fen-NASB1995-29510e</vt:lpwstr>
      </vt:variant>
      <vt:variant>
        <vt:i4>3735586</vt:i4>
      </vt:variant>
      <vt:variant>
        <vt:i4>36</vt:i4>
      </vt:variant>
      <vt:variant>
        <vt:i4>0</vt:i4>
      </vt:variant>
      <vt:variant>
        <vt:i4>5</vt:i4>
      </vt:variant>
      <vt:variant>
        <vt:lpwstr>https://www.biblegateway.com/passage/?search=Col.%202%3A9-15&amp;version=NASB1995</vt:lpwstr>
      </vt:variant>
      <vt:variant>
        <vt:lpwstr>fen-NASB1995-29510d</vt:lpwstr>
      </vt:variant>
      <vt:variant>
        <vt:i4>3211299</vt:i4>
      </vt:variant>
      <vt:variant>
        <vt:i4>33</vt:i4>
      </vt:variant>
      <vt:variant>
        <vt:i4>0</vt:i4>
      </vt:variant>
      <vt:variant>
        <vt:i4>5</vt:i4>
      </vt:variant>
      <vt:variant>
        <vt:lpwstr>https://www.biblegateway.com/passage/?search=Col.%202%3A9-15&amp;version=NASB1995</vt:lpwstr>
      </vt:variant>
      <vt:variant>
        <vt:lpwstr>fen-NASB1995-29508c</vt:lpwstr>
      </vt:variant>
      <vt:variant>
        <vt:i4>3932195</vt:i4>
      </vt:variant>
      <vt:variant>
        <vt:i4>30</vt:i4>
      </vt:variant>
      <vt:variant>
        <vt:i4>0</vt:i4>
      </vt:variant>
      <vt:variant>
        <vt:i4>5</vt:i4>
      </vt:variant>
      <vt:variant>
        <vt:lpwstr>https://www.biblegateway.com/passage/?search=Col.%202%3A9-15&amp;version=NASB1995</vt:lpwstr>
      </vt:variant>
      <vt:variant>
        <vt:lpwstr>fen-NASB1995-29505b</vt:lpwstr>
      </vt:variant>
      <vt:variant>
        <vt:i4>3932195</vt:i4>
      </vt:variant>
      <vt:variant>
        <vt:i4>27</vt:i4>
      </vt:variant>
      <vt:variant>
        <vt:i4>0</vt:i4>
      </vt:variant>
      <vt:variant>
        <vt:i4>5</vt:i4>
      </vt:variant>
      <vt:variant>
        <vt:lpwstr>https://www.biblegateway.com/passage/?search=Col.%202%3A9-15&amp;version=NASB1995</vt:lpwstr>
      </vt:variant>
      <vt:variant>
        <vt:lpwstr>fen-NASB1995-29505a</vt:lpwstr>
      </vt:variant>
      <vt:variant>
        <vt:i4>3080240</vt:i4>
      </vt:variant>
      <vt:variant>
        <vt:i4>24</vt:i4>
      </vt:variant>
      <vt:variant>
        <vt:i4>0</vt:i4>
      </vt:variant>
      <vt:variant>
        <vt:i4>5</vt:i4>
      </vt:variant>
      <vt:variant>
        <vt:lpwstr>https://www.biblegateway.com/passage/?search=Gal%203%3A%2023-29&amp;version=NASB1995</vt:lpwstr>
      </vt:variant>
      <vt:variant>
        <vt:lpwstr>fen-NASB1995-29132d</vt:lpwstr>
      </vt:variant>
      <vt:variant>
        <vt:i4>3080240</vt:i4>
      </vt:variant>
      <vt:variant>
        <vt:i4>21</vt:i4>
      </vt:variant>
      <vt:variant>
        <vt:i4>0</vt:i4>
      </vt:variant>
      <vt:variant>
        <vt:i4>5</vt:i4>
      </vt:variant>
      <vt:variant>
        <vt:lpwstr>https://www.biblegateway.com/passage/?search=Gal%203%3A%2023-29&amp;version=NASB1995</vt:lpwstr>
      </vt:variant>
      <vt:variant>
        <vt:lpwstr>fen-NASB1995-29132c</vt:lpwstr>
      </vt:variant>
      <vt:variant>
        <vt:i4>2883632</vt:i4>
      </vt:variant>
      <vt:variant>
        <vt:i4>18</vt:i4>
      </vt:variant>
      <vt:variant>
        <vt:i4>0</vt:i4>
      </vt:variant>
      <vt:variant>
        <vt:i4>5</vt:i4>
      </vt:variant>
      <vt:variant>
        <vt:lpwstr>https://www.biblegateway.com/passage/?search=Gal%203%3A%2023-29&amp;version=NASB1995</vt:lpwstr>
      </vt:variant>
      <vt:variant>
        <vt:lpwstr>fen-NASB1995-29131b</vt:lpwstr>
      </vt:variant>
      <vt:variant>
        <vt:i4>2424881</vt:i4>
      </vt:variant>
      <vt:variant>
        <vt:i4>15</vt:i4>
      </vt:variant>
      <vt:variant>
        <vt:i4>0</vt:i4>
      </vt:variant>
      <vt:variant>
        <vt:i4>5</vt:i4>
      </vt:variant>
      <vt:variant>
        <vt:lpwstr>https://www.biblegateway.com/passage/?search=Gal%203%3A%2023-29&amp;version=NASB1995</vt:lpwstr>
      </vt:variant>
      <vt:variant>
        <vt:lpwstr>fen-NASB1995-29128a</vt:lpwstr>
      </vt:variant>
      <vt:variant>
        <vt:i4>6225996</vt:i4>
      </vt:variant>
      <vt:variant>
        <vt:i4>12</vt:i4>
      </vt:variant>
      <vt:variant>
        <vt:i4>0</vt:i4>
      </vt:variant>
      <vt:variant>
        <vt:i4>5</vt:i4>
      </vt:variant>
      <vt:variant>
        <vt:lpwstr>https://www.biblegateway.com/passage/?search=Rom%206%3A3-8&amp;version=NASB1995</vt:lpwstr>
      </vt:variant>
      <vt:variant>
        <vt:lpwstr>fen-NASB1995-28076e</vt:lpwstr>
      </vt:variant>
      <vt:variant>
        <vt:i4>6029388</vt:i4>
      </vt:variant>
      <vt:variant>
        <vt:i4>9</vt:i4>
      </vt:variant>
      <vt:variant>
        <vt:i4>0</vt:i4>
      </vt:variant>
      <vt:variant>
        <vt:i4>5</vt:i4>
      </vt:variant>
      <vt:variant>
        <vt:lpwstr>https://www.biblegateway.com/passage/?search=Rom%206%3A3-8&amp;version=NASB1995</vt:lpwstr>
      </vt:variant>
      <vt:variant>
        <vt:lpwstr>fen-NASB1995-28075d</vt:lpwstr>
      </vt:variant>
      <vt:variant>
        <vt:i4>6029388</vt:i4>
      </vt:variant>
      <vt:variant>
        <vt:i4>6</vt:i4>
      </vt:variant>
      <vt:variant>
        <vt:i4>0</vt:i4>
      </vt:variant>
      <vt:variant>
        <vt:i4>5</vt:i4>
      </vt:variant>
      <vt:variant>
        <vt:lpwstr>https://www.biblegateway.com/passage/?search=Rom%206%3A3-8&amp;version=NASB1995</vt:lpwstr>
      </vt:variant>
      <vt:variant>
        <vt:lpwstr>fen-NASB1995-28075c</vt:lpwstr>
      </vt:variant>
      <vt:variant>
        <vt:i4>6094924</vt:i4>
      </vt:variant>
      <vt:variant>
        <vt:i4>3</vt:i4>
      </vt:variant>
      <vt:variant>
        <vt:i4>0</vt:i4>
      </vt:variant>
      <vt:variant>
        <vt:i4>5</vt:i4>
      </vt:variant>
      <vt:variant>
        <vt:lpwstr>https://www.biblegateway.com/passage/?search=Rom%206%3A3-8&amp;version=NASB1995</vt:lpwstr>
      </vt:variant>
      <vt:variant>
        <vt:lpwstr>fen-NASB1995-28074b</vt:lpwstr>
      </vt:variant>
      <vt:variant>
        <vt:i4>6094924</vt:i4>
      </vt:variant>
      <vt:variant>
        <vt:i4>0</vt:i4>
      </vt:variant>
      <vt:variant>
        <vt:i4>0</vt:i4>
      </vt:variant>
      <vt:variant>
        <vt:i4>5</vt:i4>
      </vt:variant>
      <vt:variant>
        <vt:lpwstr>https://www.biblegateway.com/passage/?search=Rom%206%3A3-8&amp;version=NASB1995</vt:lpwstr>
      </vt:variant>
      <vt:variant>
        <vt:lpwstr>fen-NASB1995-28074a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CONFOUNDED: BY LOVE AND GRACE</dc:title>
  <dc:subject/>
  <dc:creator>Dr. Rick Goertzen</dc:creator>
  <cp:keywords/>
  <dc:description/>
  <cp:lastModifiedBy>Ruth Goertzen</cp:lastModifiedBy>
  <cp:revision>2</cp:revision>
  <cp:lastPrinted>2015-01-20T20:45:00Z</cp:lastPrinted>
  <dcterms:created xsi:type="dcterms:W3CDTF">2026-09-05T15:10:00Z</dcterms:created>
  <dcterms:modified xsi:type="dcterms:W3CDTF">2026-09-05T15:10:00Z</dcterms:modified>
</cp:coreProperties>
</file>