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DD3AA" w14:textId="77777777" w:rsidR="00A912EC" w:rsidRPr="00E85FF6" w:rsidRDefault="00F37D2E" w:rsidP="00516AD4">
      <w:pPr>
        <w:jc w:val="center"/>
        <w:outlineLvl w:val="0"/>
        <w:rPr>
          <w:b/>
          <w:sz w:val="28"/>
          <w:szCs w:val="28"/>
        </w:rPr>
      </w:pPr>
      <w:r w:rsidRPr="00E85FF6">
        <w:rPr>
          <w:b/>
          <w:sz w:val="28"/>
          <w:szCs w:val="28"/>
        </w:rPr>
        <w:t>The Victorious Visit</w:t>
      </w:r>
    </w:p>
    <w:p w14:paraId="784DDE1F" w14:textId="77777777" w:rsidR="005869A3" w:rsidRPr="00E85FF6" w:rsidRDefault="00121952" w:rsidP="00516AD4">
      <w:pPr>
        <w:jc w:val="center"/>
        <w:outlineLvl w:val="0"/>
        <w:rPr>
          <w:b/>
          <w:sz w:val="28"/>
          <w:szCs w:val="28"/>
        </w:rPr>
      </w:pPr>
      <w:r w:rsidRPr="00E85FF6">
        <w:rPr>
          <w:b/>
          <w:sz w:val="28"/>
          <w:szCs w:val="28"/>
        </w:rPr>
        <w:t>1 Peter</w:t>
      </w:r>
      <w:r w:rsidR="00507359" w:rsidRPr="00E85FF6">
        <w:rPr>
          <w:b/>
          <w:sz w:val="28"/>
          <w:szCs w:val="28"/>
        </w:rPr>
        <w:t xml:space="preserve"> </w:t>
      </w:r>
      <w:r w:rsidR="00F37D2E" w:rsidRPr="00E85FF6">
        <w:rPr>
          <w:b/>
          <w:sz w:val="28"/>
          <w:szCs w:val="28"/>
        </w:rPr>
        <w:t>3:19-20</w:t>
      </w:r>
    </w:p>
    <w:p w14:paraId="5E4F4265" w14:textId="77777777" w:rsidR="00A368D1" w:rsidRPr="00E85FF6" w:rsidRDefault="00A368D1" w:rsidP="008C6E3E">
      <w:pPr>
        <w:outlineLvl w:val="0"/>
        <w:rPr>
          <w:b/>
          <w:sz w:val="28"/>
          <w:szCs w:val="28"/>
        </w:rPr>
      </w:pPr>
    </w:p>
    <w:p w14:paraId="7A0B359A" w14:textId="77777777" w:rsidR="008F4791" w:rsidRPr="00E85FF6" w:rsidRDefault="008F4791" w:rsidP="008F4791">
      <w:pPr>
        <w:numPr>
          <w:ilvl w:val="0"/>
          <w:numId w:val="26"/>
        </w:numPr>
        <w:spacing w:line="360" w:lineRule="auto"/>
        <w:ind w:left="720"/>
        <w:outlineLvl w:val="0"/>
        <w:rPr>
          <w:b/>
          <w:sz w:val="28"/>
          <w:szCs w:val="28"/>
        </w:rPr>
      </w:pPr>
      <w:r w:rsidRPr="00E85FF6">
        <w:rPr>
          <w:b/>
          <w:sz w:val="28"/>
          <w:szCs w:val="28"/>
        </w:rPr>
        <w:t>Context of the Victorious Sermon</w:t>
      </w:r>
    </w:p>
    <w:p w14:paraId="05F407B8" w14:textId="77777777" w:rsidR="00E85FF6" w:rsidRPr="00E85FF6" w:rsidRDefault="00E85FF6" w:rsidP="00E85FF6">
      <w:pPr>
        <w:spacing w:line="360" w:lineRule="auto"/>
        <w:ind w:left="720"/>
        <w:outlineLvl w:val="0"/>
        <w:rPr>
          <w:sz w:val="28"/>
          <w:szCs w:val="28"/>
        </w:rPr>
      </w:pPr>
    </w:p>
    <w:p w14:paraId="28088C96" w14:textId="6B67BE14" w:rsidR="008F4791" w:rsidRPr="00E85FF6" w:rsidRDefault="008F4791" w:rsidP="00E85FF6">
      <w:pPr>
        <w:spacing w:line="360" w:lineRule="auto"/>
        <w:ind w:left="720"/>
        <w:outlineLvl w:val="0"/>
        <w:rPr>
          <w:sz w:val="28"/>
          <w:szCs w:val="28"/>
        </w:rPr>
      </w:pPr>
      <w:r w:rsidRPr="00E85FF6">
        <w:rPr>
          <w:sz w:val="28"/>
          <w:szCs w:val="28"/>
        </w:rPr>
        <w:t>. Matthew 27:46</w:t>
      </w:r>
    </w:p>
    <w:p w14:paraId="6B062B15" w14:textId="77777777" w:rsidR="008F4791" w:rsidRPr="00E85FF6" w:rsidRDefault="008F4791" w:rsidP="008F4791">
      <w:pPr>
        <w:spacing w:line="360" w:lineRule="auto"/>
        <w:ind w:left="720"/>
        <w:outlineLvl w:val="0"/>
        <w:rPr>
          <w:sz w:val="28"/>
          <w:szCs w:val="28"/>
        </w:rPr>
      </w:pPr>
      <w:r w:rsidRPr="00E85FF6">
        <w:rPr>
          <w:sz w:val="28"/>
          <w:szCs w:val="28"/>
        </w:rPr>
        <w:t>About the ninth hour Jesus cried out with a loud voice, saying, "ELI, ELI, LAMA SABACHTHANI?" that is, "MY GOD, MY GOD, WHY HAVE YOU FORSAKEN ME?"</w:t>
      </w:r>
    </w:p>
    <w:p w14:paraId="66E9080F" w14:textId="77777777" w:rsidR="00841ECB" w:rsidRPr="00E85FF6" w:rsidRDefault="00841ECB" w:rsidP="008F4791">
      <w:pPr>
        <w:spacing w:line="360" w:lineRule="auto"/>
        <w:ind w:left="720"/>
        <w:outlineLvl w:val="0"/>
        <w:rPr>
          <w:sz w:val="28"/>
          <w:szCs w:val="28"/>
        </w:rPr>
      </w:pPr>
    </w:p>
    <w:p w14:paraId="14E70DE1" w14:textId="77777777" w:rsidR="00841ECB" w:rsidRPr="00E85FF6" w:rsidRDefault="00841ECB" w:rsidP="00841ECB">
      <w:pPr>
        <w:numPr>
          <w:ilvl w:val="0"/>
          <w:numId w:val="26"/>
        </w:numPr>
        <w:spacing w:line="360" w:lineRule="auto"/>
        <w:ind w:left="720"/>
        <w:outlineLvl w:val="0"/>
        <w:rPr>
          <w:b/>
          <w:sz w:val="28"/>
          <w:szCs w:val="28"/>
        </w:rPr>
      </w:pPr>
      <w:r w:rsidRPr="00E85FF6">
        <w:rPr>
          <w:b/>
          <w:sz w:val="28"/>
          <w:szCs w:val="28"/>
        </w:rPr>
        <w:t>Content of the Victorious Sermon</w:t>
      </w:r>
    </w:p>
    <w:p w14:paraId="7A65AB8F" w14:textId="77777777" w:rsidR="00841ECB" w:rsidRPr="00E85FF6" w:rsidRDefault="00841ECB" w:rsidP="00841ECB">
      <w:pPr>
        <w:spacing w:line="360" w:lineRule="auto"/>
        <w:ind w:left="720"/>
        <w:outlineLvl w:val="0"/>
        <w:rPr>
          <w:sz w:val="28"/>
          <w:szCs w:val="28"/>
        </w:rPr>
      </w:pPr>
    </w:p>
    <w:p w14:paraId="4E18243A" w14:textId="1FE78DD2" w:rsidR="00E769C0" w:rsidRPr="00E85FF6" w:rsidRDefault="00841ECB" w:rsidP="00841ECB">
      <w:pPr>
        <w:spacing w:line="360" w:lineRule="auto"/>
        <w:ind w:left="720"/>
        <w:outlineLvl w:val="0"/>
        <w:rPr>
          <w:sz w:val="28"/>
          <w:szCs w:val="28"/>
        </w:rPr>
      </w:pPr>
      <w:r w:rsidRPr="00E85FF6">
        <w:rPr>
          <w:sz w:val="28"/>
          <w:szCs w:val="28"/>
        </w:rPr>
        <w:tab/>
        <w:t>We know they</w:t>
      </w:r>
    </w:p>
    <w:p w14:paraId="23CAC509" w14:textId="3198B6C5" w:rsidR="00E769C0" w:rsidRPr="00E85FF6" w:rsidRDefault="00841ECB" w:rsidP="001E7ACD">
      <w:pPr>
        <w:numPr>
          <w:ilvl w:val="0"/>
          <w:numId w:val="27"/>
        </w:numPr>
        <w:spacing w:line="360" w:lineRule="auto"/>
        <w:outlineLvl w:val="0"/>
        <w:rPr>
          <w:sz w:val="28"/>
          <w:szCs w:val="28"/>
        </w:rPr>
      </w:pPr>
      <w:r w:rsidRPr="00E85FF6">
        <w:rPr>
          <w:sz w:val="28"/>
          <w:szCs w:val="28"/>
        </w:rPr>
        <w:t>Are in prison v. 19</w:t>
      </w:r>
    </w:p>
    <w:p w14:paraId="34F5A71D" w14:textId="77777777" w:rsidR="00841ECB" w:rsidRPr="00E85FF6" w:rsidRDefault="00841ECB" w:rsidP="00841ECB">
      <w:pPr>
        <w:numPr>
          <w:ilvl w:val="0"/>
          <w:numId w:val="27"/>
        </w:numPr>
        <w:spacing w:line="360" w:lineRule="auto"/>
        <w:outlineLvl w:val="0"/>
        <w:rPr>
          <w:sz w:val="28"/>
          <w:szCs w:val="28"/>
        </w:rPr>
      </w:pPr>
      <w:r w:rsidRPr="00E85FF6">
        <w:rPr>
          <w:sz w:val="28"/>
          <w:szCs w:val="28"/>
        </w:rPr>
        <w:t>Disobeyed v. 20</w:t>
      </w:r>
    </w:p>
    <w:p w14:paraId="56E6B1AD" w14:textId="77777777" w:rsidR="00841ECB" w:rsidRPr="00E85FF6" w:rsidRDefault="00841ECB" w:rsidP="00841ECB">
      <w:pPr>
        <w:spacing w:line="360" w:lineRule="auto"/>
        <w:ind w:left="1440"/>
        <w:outlineLvl w:val="0"/>
        <w:rPr>
          <w:sz w:val="28"/>
          <w:szCs w:val="28"/>
        </w:rPr>
      </w:pPr>
    </w:p>
    <w:p w14:paraId="6B3B19C1" w14:textId="77777777" w:rsidR="00841ECB" w:rsidRPr="00E85FF6" w:rsidRDefault="00841ECB" w:rsidP="00841ECB">
      <w:pPr>
        <w:spacing w:line="360" w:lineRule="auto"/>
        <w:ind w:left="1440"/>
        <w:outlineLvl w:val="0"/>
        <w:rPr>
          <w:sz w:val="28"/>
          <w:szCs w:val="28"/>
        </w:rPr>
      </w:pPr>
      <w:r w:rsidRPr="00E85FF6">
        <w:rPr>
          <w:sz w:val="28"/>
          <w:szCs w:val="28"/>
        </w:rPr>
        <w:t>Why – patience of God run out v. 20</w:t>
      </w:r>
    </w:p>
    <w:p w14:paraId="5557EE22" w14:textId="77777777" w:rsidR="00841ECB" w:rsidRPr="00E85FF6" w:rsidRDefault="00841ECB" w:rsidP="00841ECB">
      <w:pPr>
        <w:spacing w:line="360" w:lineRule="auto"/>
        <w:ind w:left="1440"/>
        <w:outlineLvl w:val="0"/>
        <w:rPr>
          <w:sz w:val="28"/>
          <w:szCs w:val="28"/>
        </w:rPr>
      </w:pPr>
    </w:p>
    <w:p w14:paraId="71381485" w14:textId="1138691D" w:rsidR="00841ECB" w:rsidRPr="00E85FF6" w:rsidRDefault="00841ECB" w:rsidP="00841ECB">
      <w:pPr>
        <w:spacing w:line="360" w:lineRule="auto"/>
        <w:outlineLvl w:val="0"/>
        <w:rPr>
          <w:sz w:val="28"/>
          <w:szCs w:val="28"/>
        </w:rPr>
      </w:pPr>
      <w:r w:rsidRPr="00E85FF6">
        <w:rPr>
          <w:sz w:val="28"/>
          <w:szCs w:val="28"/>
        </w:rPr>
        <w:t xml:space="preserve">Genesis 6:3 </w:t>
      </w:r>
      <w:r w:rsidR="00E769C0" w:rsidRPr="00E85FF6">
        <w:rPr>
          <w:sz w:val="28"/>
          <w:szCs w:val="28"/>
        </w:rPr>
        <w:t xml:space="preserve">  </w:t>
      </w:r>
    </w:p>
    <w:p w14:paraId="1E780533" w14:textId="3C253D60" w:rsidR="00E769C0" w:rsidRPr="00E85FF6" w:rsidRDefault="00841ECB" w:rsidP="00E85FF6">
      <w:pPr>
        <w:spacing w:line="360" w:lineRule="auto"/>
        <w:outlineLvl w:val="0"/>
        <w:rPr>
          <w:sz w:val="28"/>
          <w:szCs w:val="28"/>
        </w:rPr>
      </w:pPr>
      <w:r w:rsidRPr="00E85FF6">
        <w:rPr>
          <w:sz w:val="28"/>
          <w:szCs w:val="28"/>
        </w:rPr>
        <w:t xml:space="preserve">Then the LORD said, "My Spirit shall not strive with man forever, because he also is flesh; </w:t>
      </w:r>
      <w:proofErr w:type="gramStart"/>
      <w:r w:rsidRPr="00E85FF6">
        <w:rPr>
          <w:sz w:val="28"/>
          <w:szCs w:val="28"/>
        </w:rPr>
        <w:t>nevertheless</w:t>
      </w:r>
      <w:proofErr w:type="gramEnd"/>
      <w:r w:rsidRPr="00E85FF6">
        <w:rPr>
          <w:sz w:val="28"/>
          <w:szCs w:val="28"/>
        </w:rPr>
        <w:t xml:space="preserve"> his days shall be one hundred and twenty years.</w:t>
      </w:r>
    </w:p>
    <w:p w14:paraId="37D67F31" w14:textId="77777777" w:rsidR="00E85FF6" w:rsidRPr="00E85FF6" w:rsidRDefault="00E85FF6" w:rsidP="00E85FF6">
      <w:pPr>
        <w:spacing w:line="360" w:lineRule="auto"/>
        <w:outlineLvl w:val="0"/>
        <w:rPr>
          <w:sz w:val="28"/>
          <w:szCs w:val="28"/>
        </w:rPr>
      </w:pPr>
    </w:p>
    <w:p w14:paraId="7D6C2554" w14:textId="77777777" w:rsidR="00E769C0" w:rsidRPr="00E85FF6" w:rsidRDefault="00E769C0" w:rsidP="00841ECB">
      <w:pPr>
        <w:spacing w:line="360" w:lineRule="auto"/>
        <w:outlineLvl w:val="0"/>
        <w:rPr>
          <w:sz w:val="28"/>
          <w:szCs w:val="28"/>
        </w:rPr>
      </w:pPr>
      <w:r w:rsidRPr="00E85FF6">
        <w:rPr>
          <w:sz w:val="28"/>
          <w:szCs w:val="28"/>
        </w:rPr>
        <w:t>2 Peter 2:4-6</w:t>
      </w:r>
    </w:p>
    <w:p w14:paraId="38E1035F" w14:textId="461A545A" w:rsidR="00E769C0" w:rsidRPr="00E85FF6" w:rsidRDefault="00E769C0" w:rsidP="00841ECB">
      <w:pPr>
        <w:spacing w:line="360" w:lineRule="auto"/>
        <w:outlineLvl w:val="0"/>
        <w:rPr>
          <w:rStyle w:val="text"/>
          <w:color w:val="000000"/>
          <w:sz w:val="28"/>
          <w:szCs w:val="28"/>
        </w:rPr>
      </w:pPr>
      <w:r w:rsidRPr="00E85FF6">
        <w:rPr>
          <w:rStyle w:val="text"/>
          <w:color w:val="000000"/>
          <w:sz w:val="28"/>
          <w:szCs w:val="28"/>
        </w:rPr>
        <w:t>For</w:t>
      </w:r>
      <w:r w:rsidRPr="00E85FF6">
        <w:rPr>
          <w:rStyle w:val="apple-converted-space"/>
          <w:color w:val="000000"/>
          <w:sz w:val="28"/>
          <w:szCs w:val="28"/>
        </w:rPr>
        <w:t> </w:t>
      </w:r>
      <w:r w:rsidRPr="00E85FF6">
        <w:rPr>
          <w:rStyle w:val="text"/>
          <w:color w:val="000000"/>
          <w:sz w:val="28"/>
          <w:szCs w:val="28"/>
        </w:rPr>
        <w:t>if God did not spare angels when they sinned, but cast them into hell and</w:t>
      </w:r>
      <w:r w:rsidRPr="00E85FF6">
        <w:rPr>
          <w:rStyle w:val="apple-converted-space"/>
          <w:color w:val="000000"/>
          <w:sz w:val="28"/>
          <w:szCs w:val="28"/>
        </w:rPr>
        <w:t> </w:t>
      </w:r>
      <w:r w:rsidRPr="00E85FF6">
        <w:rPr>
          <w:rStyle w:val="text"/>
          <w:color w:val="000000"/>
          <w:sz w:val="28"/>
          <w:szCs w:val="28"/>
        </w:rPr>
        <w:t>committed them to pits of darkness, reserved for judgment;</w:t>
      </w:r>
      <w:r w:rsidRPr="00E85FF6">
        <w:rPr>
          <w:rStyle w:val="apple-converted-space"/>
          <w:color w:val="000000"/>
          <w:sz w:val="28"/>
          <w:szCs w:val="28"/>
          <w:shd w:val="clear" w:color="auto" w:fill="FFFFFF"/>
        </w:rPr>
        <w:t> </w:t>
      </w:r>
      <w:r w:rsidRPr="00E85FF6">
        <w:rPr>
          <w:rStyle w:val="text"/>
          <w:b/>
          <w:bCs/>
          <w:color w:val="000000"/>
          <w:sz w:val="28"/>
          <w:szCs w:val="28"/>
          <w:vertAlign w:val="superscript"/>
        </w:rPr>
        <w:t>5 </w:t>
      </w:r>
      <w:r w:rsidRPr="00E85FF6">
        <w:rPr>
          <w:rStyle w:val="text"/>
          <w:color w:val="000000"/>
          <w:sz w:val="28"/>
          <w:szCs w:val="28"/>
        </w:rPr>
        <w:t>and did not spare</w:t>
      </w:r>
      <w:r w:rsidRPr="00E85FF6">
        <w:rPr>
          <w:rStyle w:val="apple-converted-space"/>
          <w:color w:val="000000"/>
          <w:sz w:val="28"/>
          <w:szCs w:val="28"/>
        </w:rPr>
        <w:t> </w:t>
      </w:r>
      <w:r w:rsidRPr="00E85FF6">
        <w:rPr>
          <w:rStyle w:val="text"/>
          <w:color w:val="000000"/>
          <w:sz w:val="28"/>
          <w:szCs w:val="28"/>
        </w:rPr>
        <w:t>the ancient world, but preserved</w:t>
      </w:r>
      <w:r w:rsidRPr="00E85FF6">
        <w:rPr>
          <w:rStyle w:val="apple-converted-space"/>
          <w:color w:val="000000"/>
          <w:sz w:val="28"/>
          <w:szCs w:val="28"/>
        </w:rPr>
        <w:t> </w:t>
      </w:r>
      <w:r w:rsidRPr="00E85FF6">
        <w:rPr>
          <w:rStyle w:val="text"/>
          <w:color w:val="000000"/>
          <w:sz w:val="28"/>
          <w:szCs w:val="28"/>
        </w:rPr>
        <w:t>Noah, a</w:t>
      </w:r>
      <w:r w:rsidRPr="00E85FF6">
        <w:rPr>
          <w:rStyle w:val="apple-converted-space"/>
          <w:color w:val="000000"/>
          <w:sz w:val="28"/>
          <w:szCs w:val="28"/>
        </w:rPr>
        <w:t> </w:t>
      </w:r>
      <w:r w:rsidRPr="00E85FF6">
        <w:rPr>
          <w:rStyle w:val="text"/>
          <w:color w:val="000000"/>
          <w:sz w:val="28"/>
          <w:szCs w:val="28"/>
          <w:vertAlign w:val="superscript"/>
        </w:rPr>
        <w:t>[</w:t>
      </w:r>
      <w:hyperlink r:id="rId8" w:anchor="fen-NASB1995-30506a" w:tooltip="See footnote a" w:history="1">
        <w:r w:rsidRPr="00E85FF6">
          <w:rPr>
            <w:rStyle w:val="Hyperlink"/>
            <w:color w:val="517E90"/>
            <w:sz w:val="28"/>
            <w:szCs w:val="28"/>
            <w:vertAlign w:val="superscript"/>
          </w:rPr>
          <w:t>a</w:t>
        </w:r>
      </w:hyperlink>
      <w:r w:rsidRPr="00E85FF6">
        <w:rPr>
          <w:rStyle w:val="text"/>
          <w:color w:val="000000"/>
          <w:sz w:val="28"/>
          <w:szCs w:val="28"/>
          <w:vertAlign w:val="superscript"/>
        </w:rPr>
        <w:t>]</w:t>
      </w:r>
      <w:r w:rsidRPr="00E85FF6">
        <w:rPr>
          <w:rStyle w:val="text"/>
          <w:color w:val="000000"/>
          <w:sz w:val="28"/>
          <w:szCs w:val="28"/>
        </w:rPr>
        <w:t>preacher of righteousness, with seven others, when He brought a</w:t>
      </w:r>
      <w:r w:rsidRPr="00E85FF6">
        <w:rPr>
          <w:rStyle w:val="apple-converted-space"/>
          <w:color w:val="000000"/>
          <w:sz w:val="28"/>
          <w:szCs w:val="28"/>
        </w:rPr>
        <w:t> </w:t>
      </w:r>
      <w:r w:rsidRPr="00E85FF6">
        <w:rPr>
          <w:rStyle w:val="text"/>
          <w:color w:val="000000"/>
          <w:sz w:val="28"/>
          <w:szCs w:val="28"/>
        </w:rPr>
        <w:t>flood upon the world of the ungodly;</w:t>
      </w:r>
      <w:r w:rsidRPr="00E85FF6">
        <w:rPr>
          <w:rStyle w:val="apple-converted-space"/>
          <w:color w:val="000000"/>
          <w:sz w:val="28"/>
          <w:szCs w:val="28"/>
          <w:shd w:val="clear" w:color="auto" w:fill="FFFFFF"/>
        </w:rPr>
        <w:t> </w:t>
      </w:r>
      <w:r w:rsidRPr="00E85FF6">
        <w:rPr>
          <w:rStyle w:val="text"/>
          <w:b/>
          <w:bCs/>
          <w:color w:val="000000"/>
          <w:sz w:val="28"/>
          <w:szCs w:val="28"/>
          <w:vertAlign w:val="superscript"/>
        </w:rPr>
        <w:t>6 </w:t>
      </w:r>
      <w:r w:rsidRPr="00E85FF6">
        <w:rPr>
          <w:rStyle w:val="text"/>
          <w:color w:val="000000"/>
          <w:sz w:val="28"/>
          <w:szCs w:val="28"/>
        </w:rPr>
        <w:t>and</w:t>
      </w:r>
      <w:r w:rsidRPr="00E85FF6">
        <w:rPr>
          <w:rStyle w:val="apple-converted-space"/>
          <w:color w:val="000000"/>
          <w:sz w:val="28"/>
          <w:szCs w:val="28"/>
        </w:rPr>
        <w:t> </w:t>
      </w:r>
      <w:r w:rsidRPr="00E85FF6">
        <w:rPr>
          <w:rStyle w:val="text"/>
          <w:color w:val="000000"/>
          <w:sz w:val="28"/>
          <w:szCs w:val="28"/>
        </w:rPr>
        <w:t>if</w:t>
      </w:r>
      <w:r w:rsidRPr="00E85FF6">
        <w:rPr>
          <w:rStyle w:val="apple-converted-space"/>
          <w:color w:val="000000"/>
          <w:sz w:val="28"/>
          <w:szCs w:val="28"/>
        </w:rPr>
        <w:t> </w:t>
      </w:r>
      <w:r w:rsidRPr="00E85FF6">
        <w:rPr>
          <w:rStyle w:val="text"/>
          <w:color w:val="000000"/>
          <w:sz w:val="28"/>
          <w:szCs w:val="28"/>
        </w:rPr>
        <w:t>He</w:t>
      </w:r>
      <w:r w:rsidRPr="00E85FF6">
        <w:rPr>
          <w:rStyle w:val="apple-converted-space"/>
          <w:color w:val="000000"/>
          <w:sz w:val="28"/>
          <w:szCs w:val="28"/>
        </w:rPr>
        <w:t> </w:t>
      </w:r>
      <w:r w:rsidRPr="00E85FF6">
        <w:rPr>
          <w:rStyle w:val="text"/>
          <w:color w:val="000000"/>
          <w:sz w:val="28"/>
          <w:szCs w:val="28"/>
        </w:rPr>
        <w:t xml:space="preserve">condemned the cities of Sodom and Gomorrah to destruction </w:t>
      </w:r>
      <w:r w:rsidRPr="00E85FF6">
        <w:rPr>
          <w:rStyle w:val="text"/>
          <w:color w:val="000000"/>
          <w:sz w:val="28"/>
          <w:szCs w:val="28"/>
        </w:rPr>
        <w:lastRenderedPageBreak/>
        <w:t>by reducing</w:t>
      </w:r>
      <w:r w:rsidRPr="00E85FF6">
        <w:rPr>
          <w:rStyle w:val="apple-converted-space"/>
          <w:color w:val="000000"/>
          <w:sz w:val="28"/>
          <w:szCs w:val="28"/>
        </w:rPr>
        <w:t> </w:t>
      </w:r>
      <w:r w:rsidRPr="00E85FF6">
        <w:rPr>
          <w:rStyle w:val="text"/>
          <w:color w:val="000000"/>
          <w:sz w:val="28"/>
          <w:szCs w:val="28"/>
        </w:rPr>
        <w:t>them</w:t>
      </w:r>
      <w:r w:rsidRPr="00E85FF6">
        <w:rPr>
          <w:rStyle w:val="apple-converted-space"/>
          <w:color w:val="000000"/>
          <w:sz w:val="28"/>
          <w:szCs w:val="28"/>
        </w:rPr>
        <w:t> </w:t>
      </w:r>
      <w:r w:rsidRPr="00E85FF6">
        <w:rPr>
          <w:rStyle w:val="text"/>
          <w:color w:val="000000"/>
          <w:sz w:val="28"/>
          <w:szCs w:val="28"/>
        </w:rPr>
        <w:t>to ashes, having made them an</w:t>
      </w:r>
      <w:r w:rsidRPr="00E85FF6">
        <w:rPr>
          <w:rStyle w:val="apple-converted-space"/>
          <w:color w:val="000000"/>
          <w:sz w:val="28"/>
          <w:szCs w:val="28"/>
        </w:rPr>
        <w:t> </w:t>
      </w:r>
      <w:r w:rsidRPr="00E85FF6">
        <w:rPr>
          <w:rStyle w:val="text"/>
          <w:color w:val="000000"/>
          <w:sz w:val="28"/>
          <w:szCs w:val="28"/>
        </w:rPr>
        <w:t>example to those who would</w:t>
      </w:r>
      <w:r w:rsidRPr="00E85FF6">
        <w:rPr>
          <w:rStyle w:val="apple-converted-space"/>
          <w:color w:val="000000"/>
          <w:sz w:val="28"/>
          <w:szCs w:val="28"/>
        </w:rPr>
        <w:t> </w:t>
      </w:r>
      <w:r w:rsidRPr="00E85FF6">
        <w:rPr>
          <w:rStyle w:val="text"/>
          <w:color w:val="000000"/>
          <w:sz w:val="28"/>
          <w:szCs w:val="28"/>
        </w:rPr>
        <w:t>live ungodly</w:t>
      </w:r>
      <w:r w:rsidRPr="00E85FF6">
        <w:rPr>
          <w:rStyle w:val="apple-converted-space"/>
          <w:color w:val="000000"/>
          <w:sz w:val="28"/>
          <w:szCs w:val="28"/>
        </w:rPr>
        <w:t> </w:t>
      </w:r>
      <w:r w:rsidR="00E85FF6" w:rsidRPr="00E85FF6">
        <w:rPr>
          <w:rStyle w:val="text"/>
          <w:color w:val="000000"/>
          <w:sz w:val="28"/>
          <w:szCs w:val="28"/>
        </w:rPr>
        <w:t>lives thereafter</w:t>
      </w:r>
      <w:r w:rsidRPr="00E85FF6">
        <w:rPr>
          <w:rStyle w:val="text"/>
          <w:color w:val="000000"/>
          <w:sz w:val="28"/>
          <w:szCs w:val="28"/>
        </w:rPr>
        <w:t>;</w:t>
      </w:r>
    </w:p>
    <w:p w14:paraId="0859283D" w14:textId="77777777" w:rsidR="00E85FF6" w:rsidRPr="00E85FF6" w:rsidRDefault="00E85FF6" w:rsidP="00841ECB">
      <w:pPr>
        <w:spacing w:line="360" w:lineRule="auto"/>
        <w:outlineLvl w:val="0"/>
        <w:rPr>
          <w:sz w:val="28"/>
          <w:szCs w:val="28"/>
        </w:rPr>
      </w:pPr>
    </w:p>
    <w:p w14:paraId="5F7A73C5" w14:textId="77777777" w:rsidR="00E85FF6" w:rsidRPr="00E85FF6" w:rsidRDefault="00AE1DF6" w:rsidP="00E85FF6">
      <w:pPr>
        <w:pStyle w:val="NormalWeb"/>
        <w:spacing w:before="0" w:beforeAutospacing="0" w:after="0" w:afterAutospacing="0" w:line="360" w:lineRule="auto"/>
        <w:rPr>
          <w:sz w:val="28"/>
          <w:szCs w:val="28"/>
        </w:rPr>
      </w:pPr>
      <w:r w:rsidRPr="00E85FF6">
        <w:rPr>
          <w:sz w:val="28"/>
          <w:szCs w:val="28"/>
        </w:rPr>
        <w:t>Matthew 8:28-34</w:t>
      </w:r>
    </w:p>
    <w:p w14:paraId="76E8254A" w14:textId="77777777" w:rsidR="00E85FF6" w:rsidRPr="00E85FF6" w:rsidRDefault="006A6D5D" w:rsidP="00E85FF6">
      <w:pPr>
        <w:pStyle w:val="NormalWeb"/>
        <w:spacing w:before="0" w:beforeAutospacing="0" w:after="0" w:afterAutospacing="0" w:line="360" w:lineRule="auto"/>
        <w:rPr>
          <w:rStyle w:val="text"/>
          <w:color w:val="000000"/>
          <w:sz w:val="28"/>
          <w:szCs w:val="28"/>
        </w:rPr>
      </w:pPr>
      <w:r w:rsidRPr="00E85FF6">
        <w:rPr>
          <w:sz w:val="28"/>
          <w:szCs w:val="28"/>
        </w:rPr>
        <w:t xml:space="preserve"> </w:t>
      </w:r>
      <w:r w:rsidRPr="00E85FF6">
        <w:rPr>
          <w:rStyle w:val="text"/>
          <w:color w:val="000000"/>
          <w:sz w:val="28"/>
          <w:szCs w:val="28"/>
        </w:rPr>
        <w:t>When He came to the other side into the country of the Gadarenes, two men who were</w:t>
      </w:r>
      <w:r w:rsidRPr="00E85FF6">
        <w:rPr>
          <w:rStyle w:val="apple-converted-space"/>
          <w:color w:val="000000"/>
          <w:sz w:val="28"/>
          <w:szCs w:val="28"/>
        </w:rPr>
        <w:t> </w:t>
      </w:r>
      <w:r w:rsidRPr="00E85FF6">
        <w:rPr>
          <w:rStyle w:val="text"/>
          <w:color w:val="000000"/>
          <w:sz w:val="28"/>
          <w:szCs w:val="28"/>
        </w:rPr>
        <w:t>demon-possessed met Him as they were coming out of the tombs.</w:t>
      </w:r>
      <w:r w:rsidRPr="00E85FF6">
        <w:rPr>
          <w:rStyle w:val="apple-converted-space"/>
          <w:color w:val="000000"/>
          <w:sz w:val="28"/>
          <w:szCs w:val="28"/>
        </w:rPr>
        <w:t> </w:t>
      </w:r>
      <w:r w:rsidRPr="00E85FF6">
        <w:rPr>
          <w:rStyle w:val="text"/>
          <w:color w:val="000000"/>
          <w:sz w:val="28"/>
          <w:szCs w:val="28"/>
        </w:rPr>
        <w:t>They were</w:t>
      </w:r>
      <w:r w:rsidRPr="00E85FF6">
        <w:rPr>
          <w:rStyle w:val="apple-converted-space"/>
          <w:color w:val="000000"/>
          <w:sz w:val="28"/>
          <w:szCs w:val="28"/>
        </w:rPr>
        <w:t> </w:t>
      </w:r>
      <w:r w:rsidRPr="00E85FF6">
        <w:rPr>
          <w:rStyle w:val="text"/>
          <w:color w:val="000000"/>
          <w:sz w:val="28"/>
          <w:szCs w:val="28"/>
        </w:rPr>
        <w:t>so extremely violent that no one could pass by that way.</w:t>
      </w:r>
      <w:r w:rsidRPr="00E85FF6">
        <w:rPr>
          <w:rStyle w:val="apple-converted-space"/>
          <w:color w:val="000000"/>
          <w:sz w:val="28"/>
          <w:szCs w:val="28"/>
        </w:rPr>
        <w:t> </w:t>
      </w:r>
      <w:r w:rsidRPr="00E85FF6">
        <w:rPr>
          <w:rStyle w:val="text"/>
          <w:b/>
          <w:bCs/>
          <w:color w:val="000000"/>
          <w:sz w:val="28"/>
          <w:szCs w:val="28"/>
          <w:vertAlign w:val="superscript"/>
        </w:rPr>
        <w:t>29 </w:t>
      </w:r>
      <w:r w:rsidRPr="00E85FF6">
        <w:rPr>
          <w:rStyle w:val="text"/>
          <w:color w:val="000000"/>
          <w:sz w:val="28"/>
          <w:szCs w:val="28"/>
        </w:rPr>
        <w:t>And they cried out, saying, “</w:t>
      </w:r>
      <w:r w:rsidRPr="00E85FF6">
        <w:rPr>
          <w:rStyle w:val="text"/>
          <w:color w:val="000000"/>
          <w:sz w:val="28"/>
          <w:szCs w:val="28"/>
          <w:vertAlign w:val="superscript"/>
        </w:rPr>
        <w:t>[</w:t>
      </w:r>
      <w:hyperlink r:id="rId9" w:anchor="fen-NASB1995-23375a" w:tooltip="See footnote a" w:history="1">
        <w:r w:rsidRPr="00E85FF6">
          <w:rPr>
            <w:rStyle w:val="Hyperlink"/>
            <w:color w:val="517E90"/>
            <w:sz w:val="28"/>
            <w:szCs w:val="28"/>
            <w:vertAlign w:val="superscript"/>
          </w:rPr>
          <w:t>a</w:t>
        </w:r>
      </w:hyperlink>
      <w:r w:rsidRPr="00E85FF6">
        <w:rPr>
          <w:rStyle w:val="text"/>
          <w:color w:val="000000"/>
          <w:sz w:val="28"/>
          <w:szCs w:val="28"/>
          <w:vertAlign w:val="superscript"/>
        </w:rPr>
        <w:t>]</w:t>
      </w:r>
      <w:r w:rsidRPr="00E85FF6">
        <w:rPr>
          <w:rStyle w:val="text"/>
          <w:color w:val="000000"/>
          <w:sz w:val="28"/>
          <w:szCs w:val="28"/>
        </w:rPr>
        <w:t>What business do we have with each other, Son of God? Have You come here to torment us before</w:t>
      </w:r>
      <w:r w:rsidRPr="00E85FF6">
        <w:rPr>
          <w:rStyle w:val="apple-converted-space"/>
          <w:color w:val="000000"/>
          <w:sz w:val="28"/>
          <w:szCs w:val="28"/>
        </w:rPr>
        <w:t> </w:t>
      </w:r>
      <w:r w:rsidRPr="00E85FF6">
        <w:rPr>
          <w:rStyle w:val="text"/>
          <w:color w:val="000000"/>
          <w:sz w:val="28"/>
          <w:szCs w:val="28"/>
          <w:vertAlign w:val="superscript"/>
        </w:rPr>
        <w:t>[</w:t>
      </w:r>
      <w:hyperlink r:id="rId10" w:anchor="fen-NASB1995-23375b" w:tooltip="See footnote b" w:history="1">
        <w:r w:rsidRPr="00E85FF6">
          <w:rPr>
            <w:rStyle w:val="Hyperlink"/>
            <w:color w:val="517E90"/>
            <w:sz w:val="28"/>
            <w:szCs w:val="28"/>
            <w:vertAlign w:val="superscript"/>
          </w:rPr>
          <w:t>b</w:t>
        </w:r>
      </w:hyperlink>
      <w:r w:rsidRPr="00E85FF6">
        <w:rPr>
          <w:rStyle w:val="text"/>
          <w:color w:val="000000"/>
          <w:sz w:val="28"/>
          <w:szCs w:val="28"/>
          <w:vertAlign w:val="superscript"/>
        </w:rPr>
        <w:t>]</w:t>
      </w:r>
      <w:r w:rsidRPr="00E85FF6">
        <w:rPr>
          <w:rStyle w:val="text"/>
          <w:color w:val="000000"/>
          <w:sz w:val="28"/>
          <w:szCs w:val="28"/>
        </w:rPr>
        <w:t>the time?”</w:t>
      </w:r>
      <w:r w:rsidRPr="00E85FF6">
        <w:rPr>
          <w:rStyle w:val="apple-converted-space"/>
          <w:color w:val="000000"/>
          <w:sz w:val="28"/>
          <w:szCs w:val="28"/>
        </w:rPr>
        <w:t> </w:t>
      </w:r>
      <w:r w:rsidRPr="00E85FF6">
        <w:rPr>
          <w:rStyle w:val="text"/>
          <w:b/>
          <w:bCs/>
          <w:color w:val="000000"/>
          <w:sz w:val="28"/>
          <w:szCs w:val="28"/>
          <w:vertAlign w:val="superscript"/>
        </w:rPr>
        <w:t>30 </w:t>
      </w:r>
      <w:r w:rsidRPr="00E85FF6">
        <w:rPr>
          <w:rStyle w:val="text"/>
          <w:color w:val="000000"/>
          <w:sz w:val="28"/>
          <w:szCs w:val="28"/>
        </w:rPr>
        <w:t>Now there was a herd of many swine feeding at a distance from them.</w:t>
      </w:r>
      <w:r w:rsidRPr="00E85FF6">
        <w:rPr>
          <w:rStyle w:val="apple-converted-space"/>
          <w:color w:val="000000"/>
          <w:sz w:val="28"/>
          <w:szCs w:val="28"/>
        </w:rPr>
        <w:t> </w:t>
      </w:r>
      <w:r w:rsidRPr="00E85FF6">
        <w:rPr>
          <w:rStyle w:val="text"/>
          <w:b/>
          <w:bCs/>
          <w:color w:val="000000"/>
          <w:sz w:val="28"/>
          <w:szCs w:val="28"/>
          <w:vertAlign w:val="superscript"/>
        </w:rPr>
        <w:t>31 </w:t>
      </w:r>
      <w:r w:rsidRPr="00E85FF6">
        <w:rPr>
          <w:rStyle w:val="text"/>
          <w:color w:val="000000"/>
          <w:sz w:val="28"/>
          <w:szCs w:val="28"/>
        </w:rPr>
        <w:t>The demons</w:t>
      </w:r>
      <w:r w:rsidRPr="00E85FF6">
        <w:rPr>
          <w:rStyle w:val="apple-converted-space"/>
          <w:color w:val="000000"/>
          <w:sz w:val="28"/>
          <w:szCs w:val="28"/>
        </w:rPr>
        <w:t> </w:t>
      </w:r>
      <w:r w:rsidRPr="00E85FF6">
        <w:rPr>
          <w:rStyle w:val="text"/>
          <w:color w:val="000000"/>
          <w:sz w:val="28"/>
          <w:szCs w:val="28"/>
        </w:rPr>
        <w:t>began</w:t>
      </w:r>
      <w:r w:rsidRPr="00E85FF6">
        <w:rPr>
          <w:rStyle w:val="apple-converted-space"/>
          <w:color w:val="000000"/>
          <w:sz w:val="28"/>
          <w:szCs w:val="28"/>
        </w:rPr>
        <w:t> </w:t>
      </w:r>
      <w:r w:rsidRPr="00E85FF6">
        <w:rPr>
          <w:rStyle w:val="text"/>
          <w:color w:val="000000"/>
          <w:sz w:val="28"/>
          <w:szCs w:val="28"/>
        </w:rPr>
        <w:t>to entreat Him, saying, “If You</w:t>
      </w:r>
      <w:r w:rsidRPr="00E85FF6">
        <w:rPr>
          <w:rStyle w:val="apple-converted-space"/>
          <w:color w:val="000000"/>
          <w:sz w:val="28"/>
          <w:szCs w:val="28"/>
        </w:rPr>
        <w:t> </w:t>
      </w:r>
      <w:r w:rsidRPr="00E85FF6">
        <w:rPr>
          <w:rStyle w:val="text"/>
          <w:color w:val="000000"/>
          <w:sz w:val="28"/>
          <w:szCs w:val="28"/>
        </w:rPr>
        <w:t>are going to</w:t>
      </w:r>
      <w:r w:rsidRPr="00E85FF6">
        <w:rPr>
          <w:rStyle w:val="apple-converted-space"/>
          <w:color w:val="000000"/>
          <w:sz w:val="28"/>
          <w:szCs w:val="28"/>
        </w:rPr>
        <w:t> </w:t>
      </w:r>
      <w:r w:rsidRPr="00E85FF6">
        <w:rPr>
          <w:rStyle w:val="text"/>
          <w:color w:val="000000"/>
          <w:sz w:val="28"/>
          <w:szCs w:val="28"/>
        </w:rPr>
        <w:t>cast us out, send us into the herd of swine.”</w:t>
      </w:r>
      <w:r w:rsidRPr="00E85FF6">
        <w:rPr>
          <w:rStyle w:val="apple-converted-space"/>
          <w:color w:val="000000"/>
          <w:sz w:val="28"/>
          <w:szCs w:val="28"/>
        </w:rPr>
        <w:t> </w:t>
      </w:r>
      <w:r w:rsidRPr="00E85FF6">
        <w:rPr>
          <w:rStyle w:val="text"/>
          <w:b/>
          <w:bCs/>
          <w:color w:val="000000"/>
          <w:sz w:val="28"/>
          <w:szCs w:val="28"/>
          <w:vertAlign w:val="superscript"/>
        </w:rPr>
        <w:t>32 </w:t>
      </w:r>
      <w:r w:rsidRPr="00E85FF6">
        <w:rPr>
          <w:rStyle w:val="text"/>
          <w:color w:val="000000"/>
          <w:sz w:val="28"/>
          <w:szCs w:val="28"/>
        </w:rPr>
        <w:t>And He said to them,</w:t>
      </w:r>
      <w:r w:rsidRPr="00E85FF6">
        <w:rPr>
          <w:rStyle w:val="apple-converted-space"/>
          <w:color w:val="000000"/>
          <w:sz w:val="28"/>
          <w:szCs w:val="28"/>
        </w:rPr>
        <w:t> </w:t>
      </w:r>
      <w:r w:rsidRPr="00E85FF6">
        <w:rPr>
          <w:rStyle w:val="woj"/>
          <w:color w:val="000000"/>
          <w:sz w:val="28"/>
          <w:szCs w:val="28"/>
        </w:rPr>
        <w:t>“Go!”</w:t>
      </w:r>
      <w:r w:rsidRPr="00E85FF6">
        <w:rPr>
          <w:rStyle w:val="apple-converted-space"/>
          <w:color w:val="000000"/>
          <w:sz w:val="28"/>
          <w:szCs w:val="28"/>
        </w:rPr>
        <w:t> </w:t>
      </w:r>
      <w:r w:rsidRPr="00E85FF6">
        <w:rPr>
          <w:rStyle w:val="text"/>
          <w:color w:val="000000"/>
          <w:sz w:val="28"/>
          <w:szCs w:val="28"/>
        </w:rPr>
        <w:t>And they came out and went into the swine, and the whole herd rushed down the steep bank into the sea and perished in the waters.</w:t>
      </w:r>
      <w:r w:rsidRPr="00E85FF6">
        <w:rPr>
          <w:rStyle w:val="apple-converted-space"/>
          <w:color w:val="000000"/>
          <w:sz w:val="28"/>
          <w:szCs w:val="28"/>
        </w:rPr>
        <w:t> </w:t>
      </w:r>
      <w:r w:rsidRPr="00E85FF6">
        <w:rPr>
          <w:rStyle w:val="text"/>
          <w:b/>
          <w:bCs/>
          <w:color w:val="000000"/>
          <w:sz w:val="28"/>
          <w:szCs w:val="28"/>
          <w:vertAlign w:val="superscript"/>
        </w:rPr>
        <w:t>33 </w:t>
      </w:r>
      <w:r w:rsidRPr="00E85FF6">
        <w:rPr>
          <w:rStyle w:val="text"/>
          <w:color w:val="000000"/>
          <w:sz w:val="28"/>
          <w:szCs w:val="28"/>
        </w:rPr>
        <w:t>The herdsmen ran away, and went to the city and reported everything,</w:t>
      </w:r>
      <w:r w:rsidRPr="00E85FF6">
        <w:rPr>
          <w:rStyle w:val="apple-converted-space"/>
          <w:color w:val="000000"/>
          <w:sz w:val="28"/>
          <w:szCs w:val="28"/>
        </w:rPr>
        <w:t> </w:t>
      </w:r>
      <w:r w:rsidRPr="00E85FF6">
        <w:rPr>
          <w:rStyle w:val="text"/>
          <w:color w:val="000000"/>
          <w:sz w:val="28"/>
          <w:szCs w:val="28"/>
          <w:vertAlign w:val="superscript"/>
        </w:rPr>
        <w:t>[</w:t>
      </w:r>
      <w:hyperlink r:id="rId11" w:anchor="fen-NASB1995-23379c" w:tooltip="See footnote c" w:history="1">
        <w:r w:rsidRPr="00E85FF6">
          <w:rPr>
            <w:rStyle w:val="Hyperlink"/>
            <w:color w:val="517E90"/>
            <w:sz w:val="28"/>
            <w:szCs w:val="28"/>
            <w:vertAlign w:val="superscript"/>
          </w:rPr>
          <w:t>c</w:t>
        </w:r>
      </w:hyperlink>
      <w:r w:rsidRPr="00E85FF6">
        <w:rPr>
          <w:rStyle w:val="text"/>
          <w:color w:val="000000"/>
          <w:sz w:val="28"/>
          <w:szCs w:val="28"/>
          <w:vertAlign w:val="superscript"/>
        </w:rPr>
        <w:t>]</w:t>
      </w:r>
      <w:r w:rsidRPr="00E85FF6">
        <w:rPr>
          <w:rStyle w:val="text"/>
          <w:color w:val="000000"/>
          <w:sz w:val="28"/>
          <w:szCs w:val="28"/>
        </w:rPr>
        <w:t>including what had happened to the</w:t>
      </w:r>
      <w:r w:rsidRPr="00E85FF6">
        <w:rPr>
          <w:rStyle w:val="apple-converted-space"/>
          <w:color w:val="000000"/>
          <w:sz w:val="28"/>
          <w:szCs w:val="28"/>
        </w:rPr>
        <w:t> </w:t>
      </w:r>
      <w:r w:rsidRPr="00E85FF6">
        <w:rPr>
          <w:rStyle w:val="text"/>
          <w:color w:val="000000"/>
          <w:sz w:val="28"/>
          <w:szCs w:val="28"/>
        </w:rPr>
        <w:t>demoniacs.</w:t>
      </w:r>
      <w:r w:rsidRPr="00E85FF6">
        <w:rPr>
          <w:rStyle w:val="apple-converted-space"/>
          <w:color w:val="000000"/>
          <w:sz w:val="28"/>
          <w:szCs w:val="28"/>
        </w:rPr>
        <w:t> </w:t>
      </w:r>
      <w:r w:rsidRPr="00E85FF6">
        <w:rPr>
          <w:rStyle w:val="text"/>
          <w:b/>
          <w:bCs/>
          <w:color w:val="000000"/>
          <w:sz w:val="28"/>
          <w:szCs w:val="28"/>
          <w:vertAlign w:val="superscript"/>
        </w:rPr>
        <w:t>34 </w:t>
      </w:r>
      <w:r w:rsidRPr="00E85FF6">
        <w:rPr>
          <w:rStyle w:val="text"/>
          <w:color w:val="000000"/>
          <w:sz w:val="28"/>
          <w:szCs w:val="28"/>
        </w:rPr>
        <w:t>And behold, the whole city came out to meet Jesus; and when they saw Him,</w:t>
      </w:r>
      <w:r w:rsidRPr="00E85FF6">
        <w:rPr>
          <w:rStyle w:val="apple-converted-space"/>
          <w:color w:val="000000"/>
          <w:sz w:val="28"/>
          <w:szCs w:val="28"/>
        </w:rPr>
        <w:t> </w:t>
      </w:r>
      <w:r w:rsidRPr="00E85FF6">
        <w:rPr>
          <w:rStyle w:val="text"/>
          <w:color w:val="000000"/>
          <w:sz w:val="28"/>
          <w:szCs w:val="28"/>
        </w:rPr>
        <w:t>they implored Him to leave their region.</w:t>
      </w:r>
    </w:p>
    <w:p w14:paraId="50C26056" w14:textId="42EB7FD8" w:rsidR="00AE1DF6" w:rsidRPr="00E85FF6" w:rsidRDefault="00AE1DF6" w:rsidP="00E85FF6">
      <w:pPr>
        <w:pStyle w:val="NormalWeb"/>
        <w:spacing w:after="0" w:afterAutospacing="0"/>
        <w:rPr>
          <w:sz w:val="28"/>
          <w:szCs w:val="28"/>
        </w:rPr>
      </w:pPr>
      <w:r w:rsidRPr="00E85FF6">
        <w:rPr>
          <w:sz w:val="28"/>
          <w:szCs w:val="28"/>
        </w:rPr>
        <w:t>Daniel 10:13</w:t>
      </w:r>
    </w:p>
    <w:p w14:paraId="4BF6925E" w14:textId="77777777" w:rsidR="00AE1DF6" w:rsidRPr="00E85FF6" w:rsidRDefault="00AE1DF6" w:rsidP="00AE1DF6">
      <w:pPr>
        <w:spacing w:line="360" w:lineRule="auto"/>
        <w:outlineLvl w:val="0"/>
        <w:rPr>
          <w:sz w:val="28"/>
          <w:szCs w:val="28"/>
        </w:rPr>
      </w:pPr>
      <w:r w:rsidRPr="00E85FF6">
        <w:rPr>
          <w:sz w:val="28"/>
          <w:szCs w:val="28"/>
        </w:rPr>
        <w:t>But the prince of the kingdom of Persia was withstanding me for twenty-one days; then behold, Michael, one of the chief princes, came to help me, for I had been left there with the kings of Persia.</w:t>
      </w:r>
    </w:p>
    <w:p w14:paraId="22D4E464" w14:textId="77777777" w:rsidR="00E85FF6" w:rsidRPr="00E85FF6" w:rsidRDefault="00E85FF6" w:rsidP="00AE1DF6">
      <w:pPr>
        <w:spacing w:line="360" w:lineRule="auto"/>
        <w:outlineLvl w:val="0"/>
        <w:rPr>
          <w:sz w:val="28"/>
          <w:szCs w:val="28"/>
        </w:rPr>
      </w:pPr>
    </w:p>
    <w:p w14:paraId="46FE6AC6" w14:textId="2A83F182" w:rsidR="00AE1DF6" w:rsidRPr="00E85FF6" w:rsidRDefault="00AE1DF6" w:rsidP="00AE1DF6">
      <w:pPr>
        <w:spacing w:line="360" w:lineRule="auto"/>
        <w:outlineLvl w:val="0"/>
        <w:rPr>
          <w:sz w:val="28"/>
          <w:szCs w:val="28"/>
        </w:rPr>
      </w:pPr>
      <w:r w:rsidRPr="00E85FF6">
        <w:rPr>
          <w:sz w:val="28"/>
          <w:szCs w:val="28"/>
        </w:rPr>
        <w:t>Ephesians 6:12</w:t>
      </w:r>
    </w:p>
    <w:p w14:paraId="24F42C77" w14:textId="5C4A93D6" w:rsidR="00AE1DF6" w:rsidRPr="00E85FF6" w:rsidRDefault="00AE1DF6" w:rsidP="00E85FF6">
      <w:pPr>
        <w:spacing w:line="360" w:lineRule="auto"/>
        <w:outlineLvl w:val="0"/>
        <w:rPr>
          <w:sz w:val="28"/>
          <w:szCs w:val="28"/>
        </w:rPr>
      </w:pPr>
      <w:r w:rsidRPr="00E85FF6">
        <w:rPr>
          <w:sz w:val="28"/>
          <w:szCs w:val="28"/>
        </w:rPr>
        <w:t>For our struggle is not against flesh and blood, but against the rulers, against the powers, against the world forces of this darkness, against the spiritual forces of wickedness in the heavenly places.</w:t>
      </w:r>
    </w:p>
    <w:p w14:paraId="465A8E26" w14:textId="77777777" w:rsidR="00AE1DF6" w:rsidRPr="00E85FF6" w:rsidRDefault="00AE1DF6" w:rsidP="00AE1DF6">
      <w:pPr>
        <w:spacing w:line="360" w:lineRule="auto"/>
        <w:outlineLvl w:val="0"/>
        <w:rPr>
          <w:sz w:val="28"/>
          <w:szCs w:val="28"/>
        </w:rPr>
      </w:pPr>
    </w:p>
    <w:p w14:paraId="1B0C1522" w14:textId="77777777" w:rsidR="00AE1DF6" w:rsidRPr="00E85FF6" w:rsidRDefault="00AE1DF6" w:rsidP="00AE1DF6">
      <w:pPr>
        <w:spacing w:line="360" w:lineRule="auto"/>
        <w:outlineLvl w:val="0"/>
        <w:rPr>
          <w:sz w:val="28"/>
          <w:szCs w:val="28"/>
        </w:rPr>
      </w:pPr>
      <w:r w:rsidRPr="00E85FF6">
        <w:rPr>
          <w:sz w:val="28"/>
          <w:szCs w:val="28"/>
        </w:rPr>
        <w:lastRenderedPageBreak/>
        <w:t>Colossians 2:15</w:t>
      </w:r>
    </w:p>
    <w:p w14:paraId="39937E36" w14:textId="77777777" w:rsidR="00AE1DF6" w:rsidRPr="00E85FF6" w:rsidRDefault="00AE1DF6" w:rsidP="00AE1DF6">
      <w:pPr>
        <w:spacing w:line="360" w:lineRule="auto"/>
        <w:outlineLvl w:val="0"/>
        <w:rPr>
          <w:sz w:val="28"/>
          <w:szCs w:val="28"/>
        </w:rPr>
      </w:pPr>
      <w:r w:rsidRPr="00E85FF6">
        <w:rPr>
          <w:sz w:val="28"/>
          <w:szCs w:val="28"/>
        </w:rPr>
        <w:t>When He had disarmed the rulers and authorities, He made a public display of them, having triumphed over them through Him.</w:t>
      </w:r>
    </w:p>
    <w:p w14:paraId="36911889" w14:textId="77777777" w:rsidR="00E85FF6" w:rsidRPr="00E85FF6" w:rsidRDefault="00E85FF6" w:rsidP="007F2A87">
      <w:pPr>
        <w:spacing w:line="360" w:lineRule="auto"/>
        <w:outlineLvl w:val="0"/>
        <w:rPr>
          <w:sz w:val="28"/>
          <w:szCs w:val="28"/>
        </w:rPr>
      </w:pPr>
    </w:p>
    <w:p w14:paraId="1F2C8D02" w14:textId="699FE7EB" w:rsidR="007F2A87" w:rsidRPr="00E85FF6" w:rsidRDefault="007F2A87" w:rsidP="007F2A87">
      <w:pPr>
        <w:spacing w:line="360" w:lineRule="auto"/>
        <w:outlineLvl w:val="0"/>
        <w:rPr>
          <w:sz w:val="28"/>
          <w:szCs w:val="28"/>
        </w:rPr>
      </w:pPr>
      <w:r w:rsidRPr="00E85FF6">
        <w:rPr>
          <w:sz w:val="28"/>
          <w:szCs w:val="28"/>
        </w:rPr>
        <w:t>Romans 8:28</w:t>
      </w:r>
    </w:p>
    <w:p w14:paraId="0B2A4C76" w14:textId="77777777" w:rsidR="008F4791" w:rsidRPr="00E85FF6" w:rsidRDefault="007F2A87" w:rsidP="001D41A0">
      <w:pPr>
        <w:spacing w:line="360" w:lineRule="auto"/>
        <w:outlineLvl w:val="0"/>
        <w:rPr>
          <w:sz w:val="28"/>
          <w:szCs w:val="28"/>
        </w:rPr>
      </w:pPr>
      <w:r w:rsidRPr="00E85FF6">
        <w:rPr>
          <w:sz w:val="28"/>
          <w:szCs w:val="28"/>
        </w:rPr>
        <w:t>And we know that God causes all things to work together for good to those who love God, to those who are called according to His purpose</w:t>
      </w:r>
      <w:r w:rsidRPr="00E85FF6">
        <w:rPr>
          <w:sz w:val="28"/>
          <w:szCs w:val="28"/>
          <w:highlight w:val="yellow"/>
        </w:rPr>
        <w:t>.</w:t>
      </w:r>
    </w:p>
    <w:sectPr w:rsidR="008F4791" w:rsidRPr="00E85FF6" w:rsidSect="0025186B">
      <w:headerReference w:type="default" r:id="rId12"/>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376B3" w14:textId="77777777" w:rsidR="008C48B8" w:rsidRDefault="008C48B8">
      <w:r>
        <w:separator/>
      </w:r>
    </w:p>
  </w:endnote>
  <w:endnote w:type="continuationSeparator" w:id="0">
    <w:p w14:paraId="786A0574" w14:textId="77777777" w:rsidR="008C48B8" w:rsidRDefault="008C4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B97FF" w14:textId="77777777" w:rsidR="008C48B8" w:rsidRDefault="008C48B8">
      <w:r>
        <w:separator/>
      </w:r>
    </w:p>
  </w:footnote>
  <w:footnote w:type="continuationSeparator" w:id="0">
    <w:p w14:paraId="6017D521" w14:textId="77777777" w:rsidR="008C48B8" w:rsidRDefault="008C4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6586" w14:textId="77777777" w:rsidR="00AE1DF6" w:rsidRDefault="00AE1DF6">
    <w:pPr>
      <w:pStyle w:val="Heade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25186B">
      <w:rPr>
        <w:rStyle w:val="PageNumber"/>
        <w:noProof/>
      </w:rPr>
      <w:t>8</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9381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635275"/>
    <w:multiLevelType w:val="hybridMultilevel"/>
    <w:tmpl w:val="19FAD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77B31"/>
    <w:multiLevelType w:val="hybridMultilevel"/>
    <w:tmpl w:val="9B58F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44D29"/>
    <w:multiLevelType w:val="hybridMultilevel"/>
    <w:tmpl w:val="E7D21F5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7B64D71"/>
    <w:multiLevelType w:val="hybridMultilevel"/>
    <w:tmpl w:val="184ED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222B4F"/>
    <w:multiLevelType w:val="hybridMultilevel"/>
    <w:tmpl w:val="61DEF566"/>
    <w:lvl w:ilvl="0" w:tplc="F4B67F9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B704EF"/>
    <w:multiLevelType w:val="hybridMultilevel"/>
    <w:tmpl w:val="C3D42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7B6319"/>
    <w:multiLevelType w:val="hybridMultilevel"/>
    <w:tmpl w:val="0568BF3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402320"/>
    <w:multiLevelType w:val="hybridMultilevel"/>
    <w:tmpl w:val="E2603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D7F57"/>
    <w:multiLevelType w:val="hybridMultilevel"/>
    <w:tmpl w:val="F9888360"/>
    <w:lvl w:ilvl="0" w:tplc="E28805B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215A42"/>
    <w:multiLevelType w:val="hybridMultilevel"/>
    <w:tmpl w:val="D8327528"/>
    <w:lvl w:ilvl="0" w:tplc="3D5A1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5F6FAC"/>
    <w:multiLevelType w:val="hybridMultilevel"/>
    <w:tmpl w:val="C57EF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90F35CF"/>
    <w:multiLevelType w:val="hybridMultilevel"/>
    <w:tmpl w:val="685E384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BA15CB"/>
    <w:multiLevelType w:val="hybridMultilevel"/>
    <w:tmpl w:val="5BC64766"/>
    <w:lvl w:ilvl="0" w:tplc="D752F39C">
      <w:start w:val="3"/>
      <w:numFmt w:val="bullet"/>
      <w:lvlText w:val=""/>
      <w:lvlJc w:val="left"/>
      <w:pPr>
        <w:ind w:left="720" w:hanging="360"/>
      </w:pPr>
      <w:rPr>
        <w:rFonts w:ascii="Wingdings" w:eastAsia="Times New Roman" w:hAnsi="Wingdings"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C10A69"/>
    <w:multiLevelType w:val="hybridMultilevel"/>
    <w:tmpl w:val="0040FC5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F3530D"/>
    <w:multiLevelType w:val="hybridMultilevel"/>
    <w:tmpl w:val="64FC74D4"/>
    <w:lvl w:ilvl="0" w:tplc="61846516">
      <w:start w:val="1"/>
      <w:numFmt w:val="bullet"/>
      <w:lvlText w:val=""/>
      <w:lvlJc w:val="left"/>
      <w:pPr>
        <w:ind w:left="1800" w:hanging="360"/>
      </w:pPr>
      <w:rPr>
        <w:rFonts w:ascii="Wingdings" w:eastAsia="Times New Roman" w:hAnsi="Wing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1BC41CB"/>
    <w:multiLevelType w:val="hybridMultilevel"/>
    <w:tmpl w:val="764225BC"/>
    <w:lvl w:ilvl="0" w:tplc="13C61906">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0B763C"/>
    <w:multiLevelType w:val="hybridMultilevel"/>
    <w:tmpl w:val="117287B6"/>
    <w:lvl w:ilvl="0" w:tplc="F1D8B6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F3596F"/>
    <w:multiLevelType w:val="hybridMultilevel"/>
    <w:tmpl w:val="141E45DA"/>
    <w:lvl w:ilvl="0" w:tplc="04090005">
      <w:start w:val="1"/>
      <w:numFmt w:val="bullet"/>
      <w:lvlText w:val=""/>
      <w:lvlJc w:val="left"/>
      <w:pPr>
        <w:ind w:left="1440" w:hanging="360"/>
      </w:pPr>
      <w:rPr>
        <w:rFonts w:ascii="Wingdings" w:hAnsi="Wingdings" w:hint="default"/>
      </w:rPr>
    </w:lvl>
    <w:lvl w:ilvl="1" w:tplc="514AD94E">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C26A28"/>
    <w:multiLevelType w:val="hybridMultilevel"/>
    <w:tmpl w:val="472A78D2"/>
    <w:lvl w:ilvl="0" w:tplc="0FE4F33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8D4D17"/>
    <w:multiLevelType w:val="hybridMultilevel"/>
    <w:tmpl w:val="892279C2"/>
    <w:lvl w:ilvl="0" w:tplc="F1469C9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15C2171"/>
    <w:multiLevelType w:val="hybridMultilevel"/>
    <w:tmpl w:val="FCF85100"/>
    <w:lvl w:ilvl="0" w:tplc="8956109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3A5582E"/>
    <w:multiLevelType w:val="hybridMultilevel"/>
    <w:tmpl w:val="C95C4C24"/>
    <w:lvl w:ilvl="0" w:tplc="9A2057C0">
      <w:start w:val="1"/>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60B67B9"/>
    <w:multiLevelType w:val="hybridMultilevel"/>
    <w:tmpl w:val="4CA4B6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E5609C"/>
    <w:multiLevelType w:val="hybridMultilevel"/>
    <w:tmpl w:val="36EE9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86509FD"/>
    <w:multiLevelType w:val="hybridMultilevel"/>
    <w:tmpl w:val="D1461EB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B164356"/>
    <w:multiLevelType w:val="hybridMultilevel"/>
    <w:tmpl w:val="D980B79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E8878BA"/>
    <w:multiLevelType w:val="hybridMultilevel"/>
    <w:tmpl w:val="6E7E4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6159712">
    <w:abstractNumId w:val="21"/>
  </w:num>
  <w:num w:numId="2" w16cid:durableId="44372092">
    <w:abstractNumId w:val="24"/>
  </w:num>
  <w:num w:numId="3" w16cid:durableId="529337695">
    <w:abstractNumId w:val="11"/>
  </w:num>
  <w:num w:numId="4" w16cid:durableId="586229622">
    <w:abstractNumId w:val="4"/>
  </w:num>
  <w:num w:numId="5" w16cid:durableId="371617392">
    <w:abstractNumId w:val="26"/>
  </w:num>
  <w:num w:numId="6" w16cid:durableId="464783120">
    <w:abstractNumId w:val="17"/>
  </w:num>
  <w:num w:numId="7" w16cid:durableId="602886164">
    <w:abstractNumId w:val="22"/>
  </w:num>
  <w:num w:numId="8" w16cid:durableId="1753043497">
    <w:abstractNumId w:val="27"/>
  </w:num>
  <w:num w:numId="9" w16cid:durableId="630474278">
    <w:abstractNumId w:val="20"/>
  </w:num>
  <w:num w:numId="10" w16cid:durableId="1947614644">
    <w:abstractNumId w:val="12"/>
  </w:num>
  <w:num w:numId="11" w16cid:durableId="1449855599">
    <w:abstractNumId w:val="6"/>
  </w:num>
  <w:num w:numId="12" w16cid:durableId="1777821889">
    <w:abstractNumId w:val="1"/>
  </w:num>
  <w:num w:numId="13" w16cid:durableId="1988432974">
    <w:abstractNumId w:val="19"/>
  </w:num>
  <w:num w:numId="14" w16cid:durableId="379288614">
    <w:abstractNumId w:val="18"/>
  </w:num>
  <w:num w:numId="15" w16cid:durableId="397560745">
    <w:abstractNumId w:val="7"/>
  </w:num>
  <w:num w:numId="16" w16cid:durableId="1363702652">
    <w:abstractNumId w:val="15"/>
  </w:num>
  <w:num w:numId="17" w16cid:durableId="629022359">
    <w:abstractNumId w:val="0"/>
  </w:num>
  <w:num w:numId="18" w16cid:durableId="1146775561">
    <w:abstractNumId w:val="25"/>
  </w:num>
  <w:num w:numId="19" w16cid:durableId="1744528893">
    <w:abstractNumId w:val="8"/>
  </w:num>
  <w:num w:numId="20" w16cid:durableId="1893030427">
    <w:abstractNumId w:val="14"/>
  </w:num>
  <w:num w:numId="21" w16cid:durableId="409887160">
    <w:abstractNumId w:val="13"/>
  </w:num>
  <w:num w:numId="22" w16cid:durableId="722758530">
    <w:abstractNumId w:val="9"/>
  </w:num>
  <w:num w:numId="23" w16cid:durableId="480120202">
    <w:abstractNumId w:val="10"/>
  </w:num>
  <w:num w:numId="24" w16cid:durableId="188185116">
    <w:abstractNumId w:val="16"/>
  </w:num>
  <w:num w:numId="25" w16cid:durableId="1780906828">
    <w:abstractNumId w:val="23"/>
  </w:num>
  <w:num w:numId="26" w16cid:durableId="1681588317">
    <w:abstractNumId w:val="5"/>
  </w:num>
  <w:num w:numId="27" w16cid:durableId="490567349">
    <w:abstractNumId w:val="3"/>
  </w:num>
  <w:num w:numId="28" w16cid:durableId="136983566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595F"/>
    <w:rsid w:val="00003423"/>
    <w:rsid w:val="000165AF"/>
    <w:rsid w:val="00017003"/>
    <w:rsid w:val="000203AD"/>
    <w:rsid w:val="00020FD0"/>
    <w:rsid w:val="0002189D"/>
    <w:rsid w:val="000222D1"/>
    <w:rsid w:val="00022340"/>
    <w:rsid w:val="0002259D"/>
    <w:rsid w:val="00026810"/>
    <w:rsid w:val="000275F3"/>
    <w:rsid w:val="000334F8"/>
    <w:rsid w:val="000364D0"/>
    <w:rsid w:val="00037A7C"/>
    <w:rsid w:val="00051D49"/>
    <w:rsid w:val="000524D1"/>
    <w:rsid w:val="00062F84"/>
    <w:rsid w:val="00063B56"/>
    <w:rsid w:val="00073182"/>
    <w:rsid w:val="00074D2B"/>
    <w:rsid w:val="00082D4E"/>
    <w:rsid w:val="00083CB0"/>
    <w:rsid w:val="0008635C"/>
    <w:rsid w:val="00086F42"/>
    <w:rsid w:val="000938C2"/>
    <w:rsid w:val="00093AFD"/>
    <w:rsid w:val="00094460"/>
    <w:rsid w:val="000962F1"/>
    <w:rsid w:val="000A3A27"/>
    <w:rsid w:val="000A44FE"/>
    <w:rsid w:val="000A55D8"/>
    <w:rsid w:val="000A6081"/>
    <w:rsid w:val="000A655B"/>
    <w:rsid w:val="000B138B"/>
    <w:rsid w:val="000B4D37"/>
    <w:rsid w:val="000C1C64"/>
    <w:rsid w:val="000C38C0"/>
    <w:rsid w:val="000C7687"/>
    <w:rsid w:val="000D1B9F"/>
    <w:rsid w:val="000E19BE"/>
    <w:rsid w:val="000E7A20"/>
    <w:rsid w:val="000F4AA6"/>
    <w:rsid w:val="000F7372"/>
    <w:rsid w:val="00100155"/>
    <w:rsid w:val="0010198C"/>
    <w:rsid w:val="00102168"/>
    <w:rsid w:val="0010234B"/>
    <w:rsid w:val="001040D5"/>
    <w:rsid w:val="001055F0"/>
    <w:rsid w:val="00106CFC"/>
    <w:rsid w:val="001074A3"/>
    <w:rsid w:val="001075E5"/>
    <w:rsid w:val="00107D54"/>
    <w:rsid w:val="001102DD"/>
    <w:rsid w:val="00112A2A"/>
    <w:rsid w:val="001149CF"/>
    <w:rsid w:val="001159DC"/>
    <w:rsid w:val="00120930"/>
    <w:rsid w:val="00121952"/>
    <w:rsid w:val="00122D4B"/>
    <w:rsid w:val="0012313B"/>
    <w:rsid w:val="001300B5"/>
    <w:rsid w:val="00133AF3"/>
    <w:rsid w:val="001425DE"/>
    <w:rsid w:val="001525BE"/>
    <w:rsid w:val="00156E63"/>
    <w:rsid w:val="00167082"/>
    <w:rsid w:val="001675EC"/>
    <w:rsid w:val="00174FC8"/>
    <w:rsid w:val="00175502"/>
    <w:rsid w:val="001759A0"/>
    <w:rsid w:val="00176CB5"/>
    <w:rsid w:val="00183CD6"/>
    <w:rsid w:val="00190871"/>
    <w:rsid w:val="00190C35"/>
    <w:rsid w:val="00191A50"/>
    <w:rsid w:val="00192633"/>
    <w:rsid w:val="001A1D41"/>
    <w:rsid w:val="001A4A38"/>
    <w:rsid w:val="001A6BBF"/>
    <w:rsid w:val="001A7585"/>
    <w:rsid w:val="001B06B5"/>
    <w:rsid w:val="001B1E39"/>
    <w:rsid w:val="001C053B"/>
    <w:rsid w:val="001C6A64"/>
    <w:rsid w:val="001D0AAA"/>
    <w:rsid w:val="001D268A"/>
    <w:rsid w:val="001D41A0"/>
    <w:rsid w:val="001D50F5"/>
    <w:rsid w:val="001D6EA9"/>
    <w:rsid w:val="001D70FF"/>
    <w:rsid w:val="001E6190"/>
    <w:rsid w:val="001E6C2B"/>
    <w:rsid w:val="001F436B"/>
    <w:rsid w:val="001F5242"/>
    <w:rsid w:val="0020416C"/>
    <w:rsid w:val="00204A0D"/>
    <w:rsid w:val="002128EF"/>
    <w:rsid w:val="00213A4F"/>
    <w:rsid w:val="0021617D"/>
    <w:rsid w:val="00223851"/>
    <w:rsid w:val="002238F9"/>
    <w:rsid w:val="00223CC8"/>
    <w:rsid w:val="00224B6E"/>
    <w:rsid w:val="00231345"/>
    <w:rsid w:val="0023192F"/>
    <w:rsid w:val="0023255C"/>
    <w:rsid w:val="002332A7"/>
    <w:rsid w:val="002360BB"/>
    <w:rsid w:val="00236219"/>
    <w:rsid w:val="002366D0"/>
    <w:rsid w:val="0024104E"/>
    <w:rsid w:val="00243013"/>
    <w:rsid w:val="0024666C"/>
    <w:rsid w:val="00247902"/>
    <w:rsid w:val="00247DED"/>
    <w:rsid w:val="002514E1"/>
    <w:rsid w:val="0025186B"/>
    <w:rsid w:val="0025724B"/>
    <w:rsid w:val="00260AE1"/>
    <w:rsid w:val="00261B6C"/>
    <w:rsid w:val="002639B8"/>
    <w:rsid w:val="00265288"/>
    <w:rsid w:val="00265726"/>
    <w:rsid w:val="0026771A"/>
    <w:rsid w:val="00272006"/>
    <w:rsid w:val="002747F0"/>
    <w:rsid w:val="00280BE2"/>
    <w:rsid w:val="00281192"/>
    <w:rsid w:val="00281394"/>
    <w:rsid w:val="00290729"/>
    <w:rsid w:val="00292C54"/>
    <w:rsid w:val="002948B4"/>
    <w:rsid w:val="002949E8"/>
    <w:rsid w:val="002A0943"/>
    <w:rsid w:val="002A1968"/>
    <w:rsid w:val="002A29AB"/>
    <w:rsid w:val="002A4198"/>
    <w:rsid w:val="002A4475"/>
    <w:rsid w:val="002A591C"/>
    <w:rsid w:val="002A627F"/>
    <w:rsid w:val="002B07E2"/>
    <w:rsid w:val="002B26B3"/>
    <w:rsid w:val="002B595F"/>
    <w:rsid w:val="002C28D7"/>
    <w:rsid w:val="002C5EFB"/>
    <w:rsid w:val="002D0AC7"/>
    <w:rsid w:val="002D196C"/>
    <w:rsid w:val="002D62C6"/>
    <w:rsid w:val="002E064A"/>
    <w:rsid w:val="002E0F50"/>
    <w:rsid w:val="002E1AF0"/>
    <w:rsid w:val="002E716B"/>
    <w:rsid w:val="002F00BE"/>
    <w:rsid w:val="002F08F5"/>
    <w:rsid w:val="002F137E"/>
    <w:rsid w:val="002F39A1"/>
    <w:rsid w:val="002F7CAB"/>
    <w:rsid w:val="00300FE0"/>
    <w:rsid w:val="00305EE2"/>
    <w:rsid w:val="0030667C"/>
    <w:rsid w:val="00306DB8"/>
    <w:rsid w:val="003072B1"/>
    <w:rsid w:val="00307C50"/>
    <w:rsid w:val="00310A49"/>
    <w:rsid w:val="003211E8"/>
    <w:rsid w:val="00323E5A"/>
    <w:rsid w:val="0032452C"/>
    <w:rsid w:val="00325C4B"/>
    <w:rsid w:val="00327D7D"/>
    <w:rsid w:val="00336AD3"/>
    <w:rsid w:val="003424E3"/>
    <w:rsid w:val="0034568E"/>
    <w:rsid w:val="0034574B"/>
    <w:rsid w:val="003457DB"/>
    <w:rsid w:val="00345DD1"/>
    <w:rsid w:val="00346E82"/>
    <w:rsid w:val="003515EE"/>
    <w:rsid w:val="00351ACC"/>
    <w:rsid w:val="00352D2A"/>
    <w:rsid w:val="0035471F"/>
    <w:rsid w:val="0035742B"/>
    <w:rsid w:val="00364EF9"/>
    <w:rsid w:val="00365578"/>
    <w:rsid w:val="003669E6"/>
    <w:rsid w:val="0036757B"/>
    <w:rsid w:val="003676FC"/>
    <w:rsid w:val="003700D2"/>
    <w:rsid w:val="0037154A"/>
    <w:rsid w:val="00372ADE"/>
    <w:rsid w:val="00377C65"/>
    <w:rsid w:val="0038091F"/>
    <w:rsid w:val="00384271"/>
    <w:rsid w:val="0038519C"/>
    <w:rsid w:val="003917FE"/>
    <w:rsid w:val="00393510"/>
    <w:rsid w:val="00394C87"/>
    <w:rsid w:val="00395C0A"/>
    <w:rsid w:val="00396822"/>
    <w:rsid w:val="00396879"/>
    <w:rsid w:val="003B0310"/>
    <w:rsid w:val="003B0CE6"/>
    <w:rsid w:val="003B2EE6"/>
    <w:rsid w:val="003B3A41"/>
    <w:rsid w:val="003B3EC9"/>
    <w:rsid w:val="003B57A3"/>
    <w:rsid w:val="003B5B83"/>
    <w:rsid w:val="003B69B4"/>
    <w:rsid w:val="003B77AE"/>
    <w:rsid w:val="003B77E1"/>
    <w:rsid w:val="003C054E"/>
    <w:rsid w:val="003C1AB3"/>
    <w:rsid w:val="003C2A6A"/>
    <w:rsid w:val="003C4103"/>
    <w:rsid w:val="003C6E43"/>
    <w:rsid w:val="003D1C18"/>
    <w:rsid w:val="003D43CD"/>
    <w:rsid w:val="003D49CE"/>
    <w:rsid w:val="003D61E8"/>
    <w:rsid w:val="003D6ADC"/>
    <w:rsid w:val="003D7EEF"/>
    <w:rsid w:val="003E2DD6"/>
    <w:rsid w:val="003E40AD"/>
    <w:rsid w:val="003E64B0"/>
    <w:rsid w:val="003F0751"/>
    <w:rsid w:val="003F1FCE"/>
    <w:rsid w:val="003F6107"/>
    <w:rsid w:val="00404B0C"/>
    <w:rsid w:val="00406F75"/>
    <w:rsid w:val="00411FF4"/>
    <w:rsid w:val="00412EE3"/>
    <w:rsid w:val="004155B2"/>
    <w:rsid w:val="00417429"/>
    <w:rsid w:val="00421525"/>
    <w:rsid w:val="00422390"/>
    <w:rsid w:val="0042259D"/>
    <w:rsid w:val="00422845"/>
    <w:rsid w:val="00422A81"/>
    <w:rsid w:val="004331B1"/>
    <w:rsid w:val="00433B13"/>
    <w:rsid w:val="00435B29"/>
    <w:rsid w:val="00436F38"/>
    <w:rsid w:val="004379EF"/>
    <w:rsid w:val="0044297C"/>
    <w:rsid w:val="004452BC"/>
    <w:rsid w:val="00450F30"/>
    <w:rsid w:val="00454710"/>
    <w:rsid w:val="004548C4"/>
    <w:rsid w:val="00455476"/>
    <w:rsid w:val="00456260"/>
    <w:rsid w:val="004570E7"/>
    <w:rsid w:val="0046188F"/>
    <w:rsid w:val="0046787B"/>
    <w:rsid w:val="0047413F"/>
    <w:rsid w:val="00483BC1"/>
    <w:rsid w:val="00493F74"/>
    <w:rsid w:val="004947DA"/>
    <w:rsid w:val="004A019E"/>
    <w:rsid w:val="004A3845"/>
    <w:rsid w:val="004A3BAD"/>
    <w:rsid w:val="004A5517"/>
    <w:rsid w:val="004A62D6"/>
    <w:rsid w:val="004A68D2"/>
    <w:rsid w:val="004A7C0C"/>
    <w:rsid w:val="004B2753"/>
    <w:rsid w:val="004B5329"/>
    <w:rsid w:val="004B6E31"/>
    <w:rsid w:val="004C197E"/>
    <w:rsid w:val="004C1B81"/>
    <w:rsid w:val="004C64D2"/>
    <w:rsid w:val="004C668A"/>
    <w:rsid w:val="004C6A38"/>
    <w:rsid w:val="004C704E"/>
    <w:rsid w:val="004C759C"/>
    <w:rsid w:val="004D03B5"/>
    <w:rsid w:val="004D3124"/>
    <w:rsid w:val="004D3CA2"/>
    <w:rsid w:val="004D408C"/>
    <w:rsid w:val="004D599C"/>
    <w:rsid w:val="004E1952"/>
    <w:rsid w:val="004E473C"/>
    <w:rsid w:val="004E6818"/>
    <w:rsid w:val="004F195C"/>
    <w:rsid w:val="004F2659"/>
    <w:rsid w:val="004F48D4"/>
    <w:rsid w:val="004F741A"/>
    <w:rsid w:val="00501173"/>
    <w:rsid w:val="005015BC"/>
    <w:rsid w:val="0050175E"/>
    <w:rsid w:val="00501E44"/>
    <w:rsid w:val="00502780"/>
    <w:rsid w:val="00506A18"/>
    <w:rsid w:val="00507359"/>
    <w:rsid w:val="005142AD"/>
    <w:rsid w:val="00516AD4"/>
    <w:rsid w:val="00517749"/>
    <w:rsid w:val="00520403"/>
    <w:rsid w:val="0052691E"/>
    <w:rsid w:val="00530424"/>
    <w:rsid w:val="00531852"/>
    <w:rsid w:val="00534454"/>
    <w:rsid w:val="0054007C"/>
    <w:rsid w:val="0054391B"/>
    <w:rsid w:val="00544987"/>
    <w:rsid w:val="00545736"/>
    <w:rsid w:val="005501EB"/>
    <w:rsid w:val="00551361"/>
    <w:rsid w:val="00551BA2"/>
    <w:rsid w:val="00552AF4"/>
    <w:rsid w:val="00552F3A"/>
    <w:rsid w:val="00553C3D"/>
    <w:rsid w:val="00554111"/>
    <w:rsid w:val="005546D6"/>
    <w:rsid w:val="00556EE4"/>
    <w:rsid w:val="0056047B"/>
    <w:rsid w:val="00560D56"/>
    <w:rsid w:val="0056389A"/>
    <w:rsid w:val="00564E1C"/>
    <w:rsid w:val="00570E34"/>
    <w:rsid w:val="00574C11"/>
    <w:rsid w:val="00580FE9"/>
    <w:rsid w:val="00581075"/>
    <w:rsid w:val="00581F3F"/>
    <w:rsid w:val="00582A5F"/>
    <w:rsid w:val="0058382C"/>
    <w:rsid w:val="005861CB"/>
    <w:rsid w:val="005869A3"/>
    <w:rsid w:val="00590A62"/>
    <w:rsid w:val="00590CFC"/>
    <w:rsid w:val="0059170A"/>
    <w:rsid w:val="00593B38"/>
    <w:rsid w:val="00595050"/>
    <w:rsid w:val="00595B32"/>
    <w:rsid w:val="00595EEB"/>
    <w:rsid w:val="005A0530"/>
    <w:rsid w:val="005B0D49"/>
    <w:rsid w:val="005B224E"/>
    <w:rsid w:val="005B4C00"/>
    <w:rsid w:val="005B573E"/>
    <w:rsid w:val="005B5980"/>
    <w:rsid w:val="005C37DE"/>
    <w:rsid w:val="005C5CD3"/>
    <w:rsid w:val="005C7F2C"/>
    <w:rsid w:val="005D5F3E"/>
    <w:rsid w:val="005D7453"/>
    <w:rsid w:val="005E0D28"/>
    <w:rsid w:val="005E2A1C"/>
    <w:rsid w:val="005E3958"/>
    <w:rsid w:val="005F4AFD"/>
    <w:rsid w:val="005F6E25"/>
    <w:rsid w:val="006056ED"/>
    <w:rsid w:val="006057E3"/>
    <w:rsid w:val="00607FF9"/>
    <w:rsid w:val="00614966"/>
    <w:rsid w:val="006149B0"/>
    <w:rsid w:val="00616E93"/>
    <w:rsid w:val="00627BFA"/>
    <w:rsid w:val="0063234A"/>
    <w:rsid w:val="006333EC"/>
    <w:rsid w:val="00633F23"/>
    <w:rsid w:val="0063448B"/>
    <w:rsid w:val="006357F2"/>
    <w:rsid w:val="00637FB1"/>
    <w:rsid w:val="00643297"/>
    <w:rsid w:val="00646149"/>
    <w:rsid w:val="006463C9"/>
    <w:rsid w:val="00646635"/>
    <w:rsid w:val="006557F0"/>
    <w:rsid w:val="006609A0"/>
    <w:rsid w:val="006646F2"/>
    <w:rsid w:val="00670AE7"/>
    <w:rsid w:val="0067298C"/>
    <w:rsid w:val="00674937"/>
    <w:rsid w:val="00676570"/>
    <w:rsid w:val="006807DE"/>
    <w:rsid w:val="00681EE3"/>
    <w:rsid w:val="00683BD3"/>
    <w:rsid w:val="00684D91"/>
    <w:rsid w:val="0068756D"/>
    <w:rsid w:val="00690598"/>
    <w:rsid w:val="00692C00"/>
    <w:rsid w:val="00693F63"/>
    <w:rsid w:val="00694B96"/>
    <w:rsid w:val="00694E35"/>
    <w:rsid w:val="006A17E0"/>
    <w:rsid w:val="006A2B20"/>
    <w:rsid w:val="006A34A9"/>
    <w:rsid w:val="006A6D5D"/>
    <w:rsid w:val="006A712A"/>
    <w:rsid w:val="006B0811"/>
    <w:rsid w:val="006B2D40"/>
    <w:rsid w:val="006B3124"/>
    <w:rsid w:val="006B4322"/>
    <w:rsid w:val="006B5011"/>
    <w:rsid w:val="006C069E"/>
    <w:rsid w:val="006C2378"/>
    <w:rsid w:val="006C5DE6"/>
    <w:rsid w:val="006C632E"/>
    <w:rsid w:val="006D5257"/>
    <w:rsid w:val="006D55E8"/>
    <w:rsid w:val="006E02EC"/>
    <w:rsid w:val="006E06D8"/>
    <w:rsid w:val="006E2B8C"/>
    <w:rsid w:val="006E3E47"/>
    <w:rsid w:val="006E45BE"/>
    <w:rsid w:val="006E7CF3"/>
    <w:rsid w:val="006F0FF0"/>
    <w:rsid w:val="006F5531"/>
    <w:rsid w:val="006F5EF2"/>
    <w:rsid w:val="00700A37"/>
    <w:rsid w:val="007036E4"/>
    <w:rsid w:val="0070442F"/>
    <w:rsid w:val="00706C34"/>
    <w:rsid w:val="00707A89"/>
    <w:rsid w:val="00714360"/>
    <w:rsid w:val="00714C6F"/>
    <w:rsid w:val="00720B7B"/>
    <w:rsid w:val="00733555"/>
    <w:rsid w:val="0073388C"/>
    <w:rsid w:val="00735646"/>
    <w:rsid w:val="007361C8"/>
    <w:rsid w:val="007366BD"/>
    <w:rsid w:val="007378A7"/>
    <w:rsid w:val="00744D32"/>
    <w:rsid w:val="00744E98"/>
    <w:rsid w:val="00745E3F"/>
    <w:rsid w:val="007510D2"/>
    <w:rsid w:val="00751342"/>
    <w:rsid w:val="00751B64"/>
    <w:rsid w:val="00752662"/>
    <w:rsid w:val="0075369F"/>
    <w:rsid w:val="007568F5"/>
    <w:rsid w:val="00765BAB"/>
    <w:rsid w:val="00767B9F"/>
    <w:rsid w:val="00773F34"/>
    <w:rsid w:val="0077744A"/>
    <w:rsid w:val="00781E6F"/>
    <w:rsid w:val="007842F2"/>
    <w:rsid w:val="00786B2D"/>
    <w:rsid w:val="007872EB"/>
    <w:rsid w:val="00791051"/>
    <w:rsid w:val="00791695"/>
    <w:rsid w:val="00791DD1"/>
    <w:rsid w:val="00791F00"/>
    <w:rsid w:val="00793060"/>
    <w:rsid w:val="00794E32"/>
    <w:rsid w:val="007A1FAC"/>
    <w:rsid w:val="007A28B7"/>
    <w:rsid w:val="007A4DF2"/>
    <w:rsid w:val="007A5CB3"/>
    <w:rsid w:val="007A7FED"/>
    <w:rsid w:val="007B4896"/>
    <w:rsid w:val="007B497B"/>
    <w:rsid w:val="007C04D3"/>
    <w:rsid w:val="007C3E95"/>
    <w:rsid w:val="007C703A"/>
    <w:rsid w:val="007D0750"/>
    <w:rsid w:val="007D5D61"/>
    <w:rsid w:val="007E3EC1"/>
    <w:rsid w:val="007E5A97"/>
    <w:rsid w:val="007E6FBD"/>
    <w:rsid w:val="007E77EE"/>
    <w:rsid w:val="007F0A9F"/>
    <w:rsid w:val="007F1292"/>
    <w:rsid w:val="007F2A87"/>
    <w:rsid w:val="007F2EB9"/>
    <w:rsid w:val="007F37AA"/>
    <w:rsid w:val="007F7DD6"/>
    <w:rsid w:val="00802851"/>
    <w:rsid w:val="00804452"/>
    <w:rsid w:val="0080500A"/>
    <w:rsid w:val="00807D1E"/>
    <w:rsid w:val="00810391"/>
    <w:rsid w:val="008142E4"/>
    <w:rsid w:val="0082118A"/>
    <w:rsid w:val="00834660"/>
    <w:rsid w:val="00835601"/>
    <w:rsid w:val="00841ECB"/>
    <w:rsid w:val="008448EE"/>
    <w:rsid w:val="0084553F"/>
    <w:rsid w:val="00847892"/>
    <w:rsid w:val="00850806"/>
    <w:rsid w:val="008523B4"/>
    <w:rsid w:val="00852CCB"/>
    <w:rsid w:val="00856586"/>
    <w:rsid w:val="00857428"/>
    <w:rsid w:val="008603A3"/>
    <w:rsid w:val="00860940"/>
    <w:rsid w:val="00863006"/>
    <w:rsid w:val="00863C1A"/>
    <w:rsid w:val="00872F41"/>
    <w:rsid w:val="008734F5"/>
    <w:rsid w:val="008741FB"/>
    <w:rsid w:val="00876B35"/>
    <w:rsid w:val="00876FEF"/>
    <w:rsid w:val="00881495"/>
    <w:rsid w:val="008815AB"/>
    <w:rsid w:val="00883779"/>
    <w:rsid w:val="008847A2"/>
    <w:rsid w:val="00885CF2"/>
    <w:rsid w:val="00887D27"/>
    <w:rsid w:val="00890ACC"/>
    <w:rsid w:val="008924C0"/>
    <w:rsid w:val="00894403"/>
    <w:rsid w:val="00894D5B"/>
    <w:rsid w:val="00895B62"/>
    <w:rsid w:val="008A1180"/>
    <w:rsid w:val="008A1422"/>
    <w:rsid w:val="008A157A"/>
    <w:rsid w:val="008A224A"/>
    <w:rsid w:val="008A2A67"/>
    <w:rsid w:val="008A7C56"/>
    <w:rsid w:val="008B0615"/>
    <w:rsid w:val="008B1071"/>
    <w:rsid w:val="008B1AA5"/>
    <w:rsid w:val="008B4148"/>
    <w:rsid w:val="008B50A8"/>
    <w:rsid w:val="008B6E50"/>
    <w:rsid w:val="008B7408"/>
    <w:rsid w:val="008C1E83"/>
    <w:rsid w:val="008C2767"/>
    <w:rsid w:val="008C43B3"/>
    <w:rsid w:val="008C48B8"/>
    <w:rsid w:val="008C6E3E"/>
    <w:rsid w:val="008C768D"/>
    <w:rsid w:val="008C7C16"/>
    <w:rsid w:val="008D018D"/>
    <w:rsid w:val="008D1771"/>
    <w:rsid w:val="008D37E0"/>
    <w:rsid w:val="008D37FC"/>
    <w:rsid w:val="008D7B27"/>
    <w:rsid w:val="008E4AD9"/>
    <w:rsid w:val="008E7039"/>
    <w:rsid w:val="008F0D0C"/>
    <w:rsid w:val="008F147D"/>
    <w:rsid w:val="008F1BDB"/>
    <w:rsid w:val="008F4791"/>
    <w:rsid w:val="00901B3E"/>
    <w:rsid w:val="009038AA"/>
    <w:rsid w:val="00903BAD"/>
    <w:rsid w:val="00907C6C"/>
    <w:rsid w:val="00913819"/>
    <w:rsid w:val="009161B9"/>
    <w:rsid w:val="00920A15"/>
    <w:rsid w:val="00923541"/>
    <w:rsid w:val="00924080"/>
    <w:rsid w:val="009274A3"/>
    <w:rsid w:val="009361FB"/>
    <w:rsid w:val="00937229"/>
    <w:rsid w:val="00941213"/>
    <w:rsid w:val="0094147B"/>
    <w:rsid w:val="00943CFB"/>
    <w:rsid w:val="0095656A"/>
    <w:rsid w:val="00960CA5"/>
    <w:rsid w:val="00962D62"/>
    <w:rsid w:val="00965262"/>
    <w:rsid w:val="00966438"/>
    <w:rsid w:val="009702C1"/>
    <w:rsid w:val="0097058B"/>
    <w:rsid w:val="00972483"/>
    <w:rsid w:val="00973B92"/>
    <w:rsid w:val="00974B5D"/>
    <w:rsid w:val="00975B4A"/>
    <w:rsid w:val="009768B9"/>
    <w:rsid w:val="0098287C"/>
    <w:rsid w:val="00983B05"/>
    <w:rsid w:val="009909F7"/>
    <w:rsid w:val="00991CAA"/>
    <w:rsid w:val="00994A00"/>
    <w:rsid w:val="009961C0"/>
    <w:rsid w:val="0099682F"/>
    <w:rsid w:val="00996907"/>
    <w:rsid w:val="00996E57"/>
    <w:rsid w:val="009A0CFB"/>
    <w:rsid w:val="009A3670"/>
    <w:rsid w:val="009A714E"/>
    <w:rsid w:val="009A7A21"/>
    <w:rsid w:val="009A7ABB"/>
    <w:rsid w:val="009B0DDE"/>
    <w:rsid w:val="009B29C2"/>
    <w:rsid w:val="009B305E"/>
    <w:rsid w:val="009C0731"/>
    <w:rsid w:val="009C4353"/>
    <w:rsid w:val="009C4A97"/>
    <w:rsid w:val="009D0536"/>
    <w:rsid w:val="009D0A6C"/>
    <w:rsid w:val="009D6AB4"/>
    <w:rsid w:val="009F120A"/>
    <w:rsid w:val="009F46DE"/>
    <w:rsid w:val="009F6F8B"/>
    <w:rsid w:val="00A02938"/>
    <w:rsid w:val="00A02A26"/>
    <w:rsid w:val="00A1168B"/>
    <w:rsid w:val="00A14B98"/>
    <w:rsid w:val="00A14F21"/>
    <w:rsid w:val="00A1600D"/>
    <w:rsid w:val="00A17EE8"/>
    <w:rsid w:val="00A21DFE"/>
    <w:rsid w:val="00A22DF9"/>
    <w:rsid w:val="00A30AFA"/>
    <w:rsid w:val="00A368D1"/>
    <w:rsid w:val="00A376FE"/>
    <w:rsid w:val="00A37D72"/>
    <w:rsid w:val="00A4323E"/>
    <w:rsid w:val="00A43962"/>
    <w:rsid w:val="00A4422C"/>
    <w:rsid w:val="00A4442D"/>
    <w:rsid w:val="00A44EFE"/>
    <w:rsid w:val="00A5006A"/>
    <w:rsid w:val="00A510D3"/>
    <w:rsid w:val="00A531FE"/>
    <w:rsid w:val="00A55338"/>
    <w:rsid w:val="00A56C27"/>
    <w:rsid w:val="00A57A37"/>
    <w:rsid w:val="00A57FFB"/>
    <w:rsid w:val="00A61F3A"/>
    <w:rsid w:val="00A6424C"/>
    <w:rsid w:val="00A67AC0"/>
    <w:rsid w:val="00A711B0"/>
    <w:rsid w:val="00A71ADD"/>
    <w:rsid w:val="00A72766"/>
    <w:rsid w:val="00A74035"/>
    <w:rsid w:val="00A84743"/>
    <w:rsid w:val="00A85012"/>
    <w:rsid w:val="00A908B0"/>
    <w:rsid w:val="00A90E20"/>
    <w:rsid w:val="00A912EC"/>
    <w:rsid w:val="00A9352E"/>
    <w:rsid w:val="00A93F2D"/>
    <w:rsid w:val="00A95035"/>
    <w:rsid w:val="00A9595F"/>
    <w:rsid w:val="00A95E28"/>
    <w:rsid w:val="00A97ECF"/>
    <w:rsid w:val="00AA0D10"/>
    <w:rsid w:val="00AA33F0"/>
    <w:rsid w:val="00AA4365"/>
    <w:rsid w:val="00AA76BD"/>
    <w:rsid w:val="00AC25E2"/>
    <w:rsid w:val="00AC27CF"/>
    <w:rsid w:val="00AC2D1C"/>
    <w:rsid w:val="00AD140C"/>
    <w:rsid w:val="00AD4A9B"/>
    <w:rsid w:val="00AD79CB"/>
    <w:rsid w:val="00AD7DA9"/>
    <w:rsid w:val="00AE0F5F"/>
    <w:rsid w:val="00AE15AE"/>
    <w:rsid w:val="00AE1DF6"/>
    <w:rsid w:val="00AE5811"/>
    <w:rsid w:val="00AE6D4D"/>
    <w:rsid w:val="00AF16A9"/>
    <w:rsid w:val="00AF1C48"/>
    <w:rsid w:val="00AF3E48"/>
    <w:rsid w:val="00AF4F84"/>
    <w:rsid w:val="00AF5D6D"/>
    <w:rsid w:val="00AF6F21"/>
    <w:rsid w:val="00B01A26"/>
    <w:rsid w:val="00B032B1"/>
    <w:rsid w:val="00B0392E"/>
    <w:rsid w:val="00B0635B"/>
    <w:rsid w:val="00B11E5E"/>
    <w:rsid w:val="00B12CC0"/>
    <w:rsid w:val="00B14A7B"/>
    <w:rsid w:val="00B1546C"/>
    <w:rsid w:val="00B20696"/>
    <w:rsid w:val="00B304B4"/>
    <w:rsid w:val="00B3059B"/>
    <w:rsid w:val="00B30969"/>
    <w:rsid w:val="00B3119B"/>
    <w:rsid w:val="00B334B6"/>
    <w:rsid w:val="00B35D03"/>
    <w:rsid w:val="00B423E3"/>
    <w:rsid w:val="00B431CF"/>
    <w:rsid w:val="00B45CF8"/>
    <w:rsid w:val="00B50AD0"/>
    <w:rsid w:val="00B51D5C"/>
    <w:rsid w:val="00B564DA"/>
    <w:rsid w:val="00B60C23"/>
    <w:rsid w:val="00B64D52"/>
    <w:rsid w:val="00B66F55"/>
    <w:rsid w:val="00B72972"/>
    <w:rsid w:val="00B73F82"/>
    <w:rsid w:val="00B744DB"/>
    <w:rsid w:val="00B827ED"/>
    <w:rsid w:val="00B86C56"/>
    <w:rsid w:val="00B911B1"/>
    <w:rsid w:val="00B9364B"/>
    <w:rsid w:val="00B939F8"/>
    <w:rsid w:val="00B960E8"/>
    <w:rsid w:val="00BA1A95"/>
    <w:rsid w:val="00BA4C4F"/>
    <w:rsid w:val="00BA79BB"/>
    <w:rsid w:val="00BA7B80"/>
    <w:rsid w:val="00BB2D46"/>
    <w:rsid w:val="00BB2F0B"/>
    <w:rsid w:val="00BB566E"/>
    <w:rsid w:val="00BC11A1"/>
    <w:rsid w:val="00BC19D3"/>
    <w:rsid w:val="00BC2DD5"/>
    <w:rsid w:val="00BC5071"/>
    <w:rsid w:val="00BD3103"/>
    <w:rsid w:val="00BD72EB"/>
    <w:rsid w:val="00BE4E65"/>
    <w:rsid w:val="00BE7FB6"/>
    <w:rsid w:val="00BF4AC6"/>
    <w:rsid w:val="00BF4D12"/>
    <w:rsid w:val="00BF5A9D"/>
    <w:rsid w:val="00C01740"/>
    <w:rsid w:val="00C05652"/>
    <w:rsid w:val="00C07E96"/>
    <w:rsid w:val="00C10960"/>
    <w:rsid w:val="00C118CD"/>
    <w:rsid w:val="00C14A07"/>
    <w:rsid w:val="00C1672A"/>
    <w:rsid w:val="00C17F2C"/>
    <w:rsid w:val="00C23EB7"/>
    <w:rsid w:val="00C25DD1"/>
    <w:rsid w:val="00C26643"/>
    <w:rsid w:val="00C34325"/>
    <w:rsid w:val="00C371F0"/>
    <w:rsid w:val="00C4003E"/>
    <w:rsid w:val="00C4073B"/>
    <w:rsid w:val="00C42AF5"/>
    <w:rsid w:val="00C45574"/>
    <w:rsid w:val="00C45A8A"/>
    <w:rsid w:val="00C46B1A"/>
    <w:rsid w:val="00C46D88"/>
    <w:rsid w:val="00C50C1D"/>
    <w:rsid w:val="00C50D4A"/>
    <w:rsid w:val="00C53EAF"/>
    <w:rsid w:val="00C5429A"/>
    <w:rsid w:val="00C558E4"/>
    <w:rsid w:val="00C56271"/>
    <w:rsid w:val="00C60022"/>
    <w:rsid w:val="00C60DDA"/>
    <w:rsid w:val="00C612B6"/>
    <w:rsid w:val="00C62E43"/>
    <w:rsid w:val="00C7260E"/>
    <w:rsid w:val="00C75C6F"/>
    <w:rsid w:val="00C8033B"/>
    <w:rsid w:val="00C80E85"/>
    <w:rsid w:val="00C83459"/>
    <w:rsid w:val="00C86725"/>
    <w:rsid w:val="00C86A9E"/>
    <w:rsid w:val="00C96FDE"/>
    <w:rsid w:val="00C9760D"/>
    <w:rsid w:val="00CA0A7A"/>
    <w:rsid w:val="00CA17E3"/>
    <w:rsid w:val="00CB08AC"/>
    <w:rsid w:val="00CB0A96"/>
    <w:rsid w:val="00CB11F9"/>
    <w:rsid w:val="00CB3B14"/>
    <w:rsid w:val="00CB4DCD"/>
    <w:rsid w:val="00CB6233"/>
    <w:rsid w:val="00CB6EA0"/>
    <w:rsid w:val="00CC3E03"/>
    <w:rsid w:val="00CC3F44"/>
    <w:rsid w:val="00CC4FF4"/>
    <w:rsid w:val="00CC5EFD"/>
    <w:rsid w:val="00CC73ED"/>
    <w:rsid w:val="00CD388B"/>
    <w:rsid w:val="00CD4A87"/>
    <w:rsid w:val="00CD61A9"/>
    <w:rsid w:val="00CD65DF"/>
    <w:rsid w:val="00CD78B1"/>
    <w:rsid w:val="00CE4E7F"/>
    <w:rsid w:val="00CE591E"/>
    <w:rsid w:val="00CF31C7"/>
    <w:rsid w:val="00CF5A36"/>
    <w:rsid w:val="00CF6C17"/>
    <w:rsid w:val="00D00657"/>
    <w:rsid w:val="00D017F8"/>
    <w:rsid w:val="00D044C7"/>
    <w:rsid w:val="00D1376E"/>
    <w:rsid w:val="00D14525"/>
    <w:rsid w:val="00D16187"/>
    <w:rsid w:val="00D16E3B"/>
    <w:rsid w:val="00D22D24"/>
    <w:rsid w:val="00D2302E"/>
    <w:rsid w:val="00D31D6A"/>
    <w:rsid w:val="00D33C04"/>
    <w:rsid w:val="00D36B73"/>
    <w:rsid w:val="00D36D42"/>
    <w:rsid w:val="00D374E6"/>
    <w:rsid w:val="00D4293D"/>
    <w:rsid w:val="00D43DD3"/>
    <w:rsid w:val="00D443C2"/>
    <w:rsid w:val="00D4798D"/>
    <w:rsid w:val="00D50AFD"/>
    <w:rsid w:val="00D50DAE"/>
    <w:rsid w:val="00D53D61"/>
    <w:rsid w:val="00D56846"/>
    <w:rsid w:val="00D603B2"/>
    <w:rsid w:val="00D75B53"/>
    <w:rsid w:val="00D83693"/>
    <w:rsid w:val="00D850E3"/>
    <w:rsid w:val="00D86B81"/>
    <w:rsid w:val="00D92C2C"/>
    <w:rsid w:val="00D93484"/>
    <w:rsid w:val="00D93981"/>
    <w:rsid w:val="00D9692A"/>
    <w:rsid w:val="00D96B83"/>
    <w:rsid w:val="00D97DCE"/>
    <w:rsid w:val="00DA14E5"/>
    <w:rsid w:val="00DA4127"/>
    <w:rsid w:val="00DB4C35"/>
    <w:rsid w:val="00DB5261"/>
    <w:rsid w:val="00DB5B45"/>
    <w:rsid w:val="00DB6C01"/>
    <w:rsid w:val="00DB6D25"/>
    <w:rsid w:val="00DC665D"/>
    <w:rsid w:val="00DD2958"/>
    <w:rsid w:val="00DD30F6"/>
    <w:rsid w:val="00DD40D4"/>
    <w:rsid w:val="00DD7875"/>
    <w:rsid w:val="00DE4BEE"/>
    <w:rsid w:val="00DE4D5B"/>
    <w:rsid w:val="00DE66D6"/>
    <w:rsid w:val="00DE6EDA"/>
    <w:rsid w:val="00DE7693"/>
    <w:rsid w:val="00DE7697"/>
    <w:rsid w:val="00DF1D67"/>
    <w:rsid w:val="00E0539A"/>
    <w:rsid w:val="00E07340"/>
    <w:rsid w:val="00E12464"/>
    <w:rsid w:val="00E14678"/>
    <w:rsid w:val="00E16F60"/>
    <w:rsid w:val="00E20999"/>
    <w:rsid w:val="00E209F6"/>
    <w:rsid w:val="00E21429"/>
    <w:rsid w:val="00E277B2"/>
    <w:rsid w:val="00E3109B"/>
    <w:rsid w:val="00E31EFA"/>
    <w:rsid w:val="00E3258F"/>
    <w:rsid w:val="00E32B12"/>
    <w:rsid w:val="00E378DA"/>
    <w:rsid w:val="00E437F5"/>
    <w:rsid w:val="00E43B5B"/>
    <w:rsid w:val="00E44DE8"/>
    <w:rsid w:val="00E465F0"/>
    <w:rsid w:val="00E52BF7"/>
    <w:rsid w:val="00E56410"/>
    <w:rsid w:val="00E6113A"/>
    <w:rsid w:val="00E615BF"/>
    <w:rsid w:val="00E615EA"/>
    <w:rsid w:val="00E61C73"/>
    <w:rsid w:val="00E61DA6"/>
    <w:rsid w:val="00E63750"/>
    <w:rsid w:val="00E65158"/>
    <w:rsid w:val="00E65881"/>
    <w:rsid w:val="00E718B3"/>
    <w:rsid w:val="00E727F1"/>
    <w:rsid w:val="00E73E20"/>
    <w:rsid w:val="00E769C0"/>
    <w:rsid w:val="00E85471"/>
    <w:rsid w:val="00E85FF6"/>
    <w:rsid w:val="00E86DDD"/>
    <w:rsid w:val="00E86F7A"/>
    <w:rsid w:val="00E87906"/>
    <w:rsid w:val="00E924D1"/>
    <w:rsid w:val="00E93437"/>
    <w:rsid w:val="00E94C48"/>
    <w:rsid w:val="00E97200"/>
    <w:rsid w:val="00EA061F"/>
    <w:rsid w:val="00EA07AB"/>
    <w:rsid w:val="00EA5F57"/>
    <w:rsid w:val="00EA68CB"/>
    <w:rsid w:val="00EA7249"/>
    <w:rsid w:val="00EB229B"/>
    <w:rsid w:val="00EB2733"/>
    <w:rsid w:val="00EC5605"/>
    <w:rsid w:val="00EC667F"/>
    <w:rsid w:val="00EC71CA"/>
    <w:rsid w:val="00ED5B15"/>
    <w:rsid w:val="00EE0BF6"/>
    <w:rsid w:val="00EE1645"/>
    <w:rsid w:val="00EE2D3B"/>
    <w:rsid w:val="00EE4B2B"/>
    <w:rsid w:val="00EF0112"/>
    <w:rsid w:val="00EF41AF"/>
    <w:rsid w:val="00EF491A"/>
    <w:rsid w:val="00EF6002"/>
    <w:rsid w:val="00EF7F8A"/>
    <w:rsid w:val="00F033A6"/>
    <w:rsid w:val="00F033CF"/>
    <w:rsid w:val="00F038BE"/>
    <w:rsid w:val="00F04597"/>
    <w:rsid w:val="00F079B7"/>
    <w:rsid w:val="00F106D7"/>
    <w:rsid w:val="00F10817"/>
    <w:rsid w:val="00F130B9"/>
    <w:rsid w:val="00F2107B"/>
    <w:rsid w:val="00F21520"/>
    <w:rsid w:val="00F2635E"/>
    <w:rsid w:val="00F269C6"/>
    <w:rsid w:val="00F26A85"/>
    <w:rsid w:val="00F26FF1"/>
    <w:rsid w:val="00F35762"/>
    <w:rsid w:val="00F36867"/>
    <w:rsid w:val="00F37D2E"/>
    <w:rsid w:val="00F472E5"/>
    <w:rsid w:val="00F50383"/>
    <w:rsid w:val="00F509C7"/>
    <w:rsid w:val="00F50AEA"/>
    <w:rsid w:val="00F52693"/>
    <w:rsid w:val="00F548C7"/>
    <w:rsid w:val="00F554E9"/>
    <w:rsid w:val="00F55F2C"/>
    <w:rsid w:val="00F60782"/>
    <w:rsid w:val="00F672D4"/>
    <w:rsid w:val="00F67C6E"/>
    <w:rsid w:val="00F70B51"/>
    <w:rsid w:val="00F745D4"/>
    <w:rsid w:val="00F7507E"/>
    <w:rsid w:val="00F751A6"/>
    <w:rsid w:val="00F75778"/>
    <w:rsid w:val="00F7623E"/>
    <w:rsid w:val="00F77D45"/>
    <w:rsid w:val="00F80991"/>
    <w:rsid w:val="00F87A14"/>
    <w:rsid w:val="00F92740"/>
    <w:rsid w:val="00F95558"/>
    <w:rsid w:val="00F97EE1"/>
    <w:rsid w:val="00FA012D"/>
    <w:rsid w:val="00FA1356"/>
    <w:rsid w:val="00FA24B0"/>
    <w:rsid w:val="00FA3C05"/>
    <w:rsid w:val="00FA4968"/>
    <w:rsid w:val="00FB4E80"/>
    <w:rsid w:val="00FB79BA"/>
    <w:rsid w:val="00FC18CF"/>
    <w:rsid w:val="00FC2EFD"/>
    <w:rsid w:val="00FC478C"/>
    <w:rsid w:val="00FC4D39"/>
    <w:rsid w:val="00FC5B00"/>
    <w:rsid w:val="00FC5DD9"/>
    <w:rsid w:val="00FC7DFD"/>
    <w:rsid w:val="00FD2C92"/>
    <w:rsid w:val="00FD375E"/>
    <w:rsid w:val="00FD72E3"/>
    <w:rsid w:val="00FE17E7"/>
    <w:rsid w:val="00FE264A"/>
    <w:rsid w:val="00FE2D9A"/>
    <w:rsid w:val="00FE2FCF"/>
    <w:rsid w:val="00FE4AF8"/>
    <w:rsid w:val="00FE53AC"/>
    <w:rsid w:val="00FE592E"/>
    <w:rsid w:val="00FF4684"/>
    <w:rsid w:val="00FF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FBDEA"/>
  <w15:chartTrackingRefBased/>
  <w15:docId w15:val="{8B1172F7-8F32-4BDB-8C30-860194D6F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03B5"/>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rsid w:val="002360BB"/>
    <w:pPr>
      <w:shd w:val="clear" w:color="auto" w:fill="000080"/>
    </w:pPr>
    <w:rPr>
      <w:rFonts w:ascii="Tahoma" w:hAnsi="Tahoma" w:cs="Tahoma"/>
      <w:sz w:val="20"/>
      <w:szCs w:val="20"/>
    </w:rPr>
  </w:style>
  <w:style w:type="paragraph" w:styleId="Header">
    <w:name w:val="header"/>
    <w:basedOn w:val="Normal"/>
    <w:rsid w:val="00DB6C01"/>
    <w:pPr>
      <w:tabs>
        <w:tab w:val="center" w:pos="4320"/>
        <w:tab w:val="right" w:pos="8640"/>
      </w:tabs>
    </w:pPr>
  </w:style>
  <w:style w:type="paragraph" w:styleId="Footer">
    <w:name w:val="footer"/>
    <w:basedOn w:val="Normal"/>
    <w:rsid w:val="00DB6C01"/>
    <w:pPr>
      <w:tabs>
        <w:tab w:val="center" w:pos="4320"/>
        <w:tab w:val="right" w:pos="8640"/>
      </w:tabs>
    </w:pPr>
  </w:style>
  <w:style w:type="character" w:styleId="PageNumber">
    <w:name w:val="page number"/>
    <w:basedOn w:val="DefaultParagraphFont"/>
    <w:rsid w:val="00DB6C01"/>
  </w:style>
  <w:style w:type="paragraph" w:styleId="BalloonText">
    <w:name w:val="Balloon Text"/>
    <w:basedOn w:val="Normal"/>
    <w:link w:val="BalloonTextChar"/>
    <w:rsid w:val="004155B2"/>
    <w:rPr>
      <w:rFonts w:ascii="Tahoma" w:hAnsi="Tahoma"/>
      <w:sz w:val="16"/>
      <w:szCs w:val="16"/>
      <w:lang w:val="x-none" w:eastAsia="x-none"/>
    </w:rPr>
  </w:style>
  <w:style w:type="character" w:customStyle="1" w:styleId="BalloonTextChar">
    <w:name w:val="Balloon Text Char"/>
    <w:link w:val="BalloonText"/>
    <w:rsid w:val="004155B2"/>
    <w:rPr>
      <w:rFonts w:ascii="Tahoma" w:hAnsi="Tahoma" w:cs="Tahoma"/>
      <w:sz w:val="16"/>
      <w:szCs w:val="16"/>
    </w:rPr>
  </w:style>
  <w:style w:type="paragraph" w:styleId="ListParagraph">
    <w:name w:val="List Paragraph"/>
    <w:basedOn w:val="Normal"/>
    <w:uiPriority w:val="34"/>
    <w:qFormat/>
    <w:rsid w:val="00265726"/>
    <w:pPr>
      <w:ind w:left="720"/>
    </w:pPr>
  </w:style>
  <w:style w:type="paragraph" w:styleId="NormalWeb">
    <w:name w:val="Normal (Web)"/>
    <w:basedOn w:val="Normal"/>
    <w:uiPriority w:val="99"/>
    <w:unhideWhenUsed/>
    <w:rsid w:val="006A6D5D"/>
    <w:pPr>
      <w:spacing w:before="100" w:beforeAutospacing="1" w:after="100" w:afterAutospacing="1"/>
    </w:pPr>
  </w:style>
  <w:style w:type="character" w:customStyle="1" w:styleId="text">
    <w:name w:val="text"/>
    <w:basedOn w:val="DefaultParagraphFont"/>
    <w:rsid w:val="006A6D5D"/>
  </w:style>
  <w:style w:type="character" w:customStyle="1" w:styleId="apple-converted-space">
    <w:name w:val="apple-converted-space"/>
    <w:basedOn w:val="DefaultParagraphFont"/>
    <w:rsid w:val="006A6D5D"/>
  </w:style>
  <w:style w:type="character" w:styleId="Hyperlink">
    <w:name w:val="Hyperlink"/>
    <w:uiPriority w:val="99"/>
    <w:unhideWhenUsed/>
    <w:rsid w:val="006A6D5D"/>
    <w:rPr>
      <w:color w:val="0000FF"/>
      <w:u w:val="single"/>
    </w:rPr>
  </w:style>
  <w:style w:type="character" w:customStyle="1" w:styleId="woj">
    <w:name w:val="woj"/>
    <w:basedOn w:val="DefaultParagraphFont"/>
    <w:rsid w:val="006A6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2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2%20Peter%202%3A4-6&amp;version=NASB199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Matt%208%3A28-34&amp;version=NASB1995" TargetMode="External"/><Relationship Id="rId5" Type="http://schemas.openxmlformats.org/officeDocument/2006/relationships/webSettings" Target="webSettings.xml"/><Relationship Id="rId10" Type="http://schemas.openxmlformats.org/officeDocument/2006/relationships/hyperlink" Target="https://www.biblegateway.com/passage/?search=Matt%208%3A28-34&amp;version=NASB1995" TargetMode="External"/><Relationship Id="rId4" Type="http://schemas.openxmlformats.org/officeDocument/2006/relationships/settings" Target="settings.xml"/><Relationship Id="rId9" Type="http://schemas.openxmlformats.org/officeDocument/2006/relationships/hyperlink" Target="https://www.biblegateway.com/passage/?search=Matt%208%3A28-34&amp;version=NASB1995"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Rick\SERM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91D06-4694-449D-9E51-A067F1971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SERMON TEMPLATE</Template>
  <TotalTime>3</TotalTime>
  <Pages>3</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CONFOUNDED: BY LOVE AND GRACE</vt:lpstr>
    </vt:vector>
  </TitlesOfParts>
  <Company>Grace Bible Church</Company>
  <LinksUpToDate>false</LinksUpToDate>
  <CharactersWithSpaces>3246</CharactersWithSpaces>
  <SharedDoc>false</SharedDoc>
  <HLinks>
    <vt:vector size="24" baseType="variant">
      <vt:variant>
        <vt:i4>4718621</vt:i4>
      </vt:variant>
      <vt:variant>
        <vt:i4>9</vt:i4>
      </vt:variant>
      <vt:variant>
        <vt:i4>0</vt:i4>
      </vt:variant>
      <vt:variant>
        <vt:i4>5</vt:i4>
      </vt:variant>
      <vt:variant>
        <vt:lpwstr>https://www.biblegateway.com/passage/?search=Matt%208%3A28-34&amp;version=NASB1995</vt:lpwstr>
      </vt:variant>
      <vt:variant>
        <vt:lpwstr>fen-NASB1995-23379c</vt:lpwstr>
      </vt:variant>
      <vt:variant>
        <vt:i4>4456477</vt:i4>
      </vt:variant>
      <vt:variant>
        <vt:i4>6</vt:i4>
      </vt:variant>
      <vt:variant>
        <vt:i4>0</vt:i4>
      </vt:variant>
      <vt:variant>
        <vt:i4>5</vt:i4>
      </vt:variant>
      <vt:variant>
        <vt:lpwstr>https://www.biblegateway.com/passage/?search=Matt%208%3A28-34&amp;version=NASB1995</vt:lpwstr>
      </vt:variant>
      <vt:variant>
        <vt:lpwstr>fen-NASB1995-23375b</vt:lpwstr>
      </vt:variant>
      <vt:variant>
        <vt:i4>4456477</vt:i4>
      </vt:variant>
      <vt:variant>
        <vt:i4>3</vt:i4>
      </vt:variant>
      <vt:variant>
        <vt:i4>0</vt:i4>
      </vt:variant>
      <vt:variant>
        <vt:i4>5</vt:i4>
      </vt:variant>
      <vt:variant>
        <vt:lpwstr>https://www.biblegateway.com/passage/?search=Matt%208%3A28-34&amp;version=NASB1995</vt:lpwstr>
      </vt:variant>
      <vt:variant>
        <vt:lpwstr>fen-NASB1995-23375a</vt:lpwstr>
      </vt:variant>
      <vt:variant>
        <vt:i4>4128825</vt:i4>
      </vt:variant>
      <vt:variant>
        <vt:i4>0</vt:i4>
      </vt:variant>
      <vt:variant>
        <vt:i4>0</vt:i4>
      </vt:variant>
      <vt:variant>
        <vt:i4>5</vt:i4>
      </vt:variant>
      <vt:variant>
        <vt:lpwstr>https://www.biblegateway.com/passage/?search=2%20Peter%202%3A4-6&amp;version=NASB1995</vt:lpwstr>
      </vt:variant>
      <vt:variant>
        <vt:lpwstr>fen-NASB1995-30506a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CONFOUNDED: BY LOVE AND GRACE</dc:title>
  <dc:subject/>
  <dc:creator>Dr. Rick Goertzen</dc:creator>
  <cp:keywords/>
  <dc:description/>
  <cp:lastModifiedBy>Ruth Goertzen</cp:lastModifiedBy>
  <cp:revision>2</cp:revision>
  <cp:lastPrinted>2011-04-28T20:10:00Z</cp:lastPrinted>
  <dcterms:created xsi:type="dcterms:W3CDTF">2026-08-30T02:44:00Z</dcterms:created>
  <dcterms:modified xsi:type="dcterms:W3CDTF">2026-08-30T02:44:00Z</dcterms:modified>
</cp:coreProperties>
</file>